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6C7EB" w14:textId="77777777" w:rsidR="009750CC" w:rsidRDefault="00000000">
      <w:pPr>
        <w:spacing w:line="440" w:lineRule="exact"/>
        <w:jc w:val="center"/>
        <w:rPr>
          <w:rFonts w:ascii="微軟正黑體" w:eastAsia="微軟正黑體" w:hAnsi="微軟正黑體"/>
          <w:b/>
          <w:color w:val="000000"/>
          <w:sz w:val="36"/>
          <w:szCs w:val="36"/>
        </w:rPr>
      </w:pPr>
      <w:r>
        <w:rPr>
          <w:rFonts w:ascii="微軟正黑體" w:eastAsia="微軟正黑體" w:hAnsi="微軟正黑體"/>
          <w:b/>
          <w:color w:val="000000"/>
          <w:sz w:val="36"/>
          <w:szCs w:val="36"/>
        </w:rPr>
        <w:t>高雄市政府工務局道路養護工程處</w:t>
      </w:r>
    </w:p>
    <w:p w14:paraId="2A605B3D" w14:textId="4CA60467" w:rsidR="009750CC" w:rsidRDefault="00000000">
      <w:pPr>
        <w:spacing w:line="440" w:lineRule="exact"/>
        <w:jc w:val="center"/>
      </w:pPr>
      <w:r>
        <w:rPr>
          <w:rFonts w:ascii="微軟正黑體" w:eastAsia="微軟正黑體" w:hAnsi="微軟正黑體"/>
          <w:b/>
          <w:color w:val="000000"/>
          <w:sz w:val="28"/>
          <w:szCs w:val="28"/>
        </w:rPr>
        <w:t>道路臨時使用申請作業流程圖</w:t>
      </w:r>
      <w:r>
        <w:rPr>
          <w:rFonts w:ascii="微軟正黑體" w:eastAsia="微軟正黑體" w:hAnsi="微軟正黑體"/>
          <w:b/>
          <w:color w:val="FF0000"/>
          <w:sz w:val="28"/>
          <w:szCs w:val="28"/>
        </w:rPr>
        <w:t>(115.</w:t>
      </w:r>
      <w:r w:rsidR="00633819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>7</w:t>
      </w:r>
      <w:r>
        <w:rPr>
          <w:rFonts w:ascii="微軟正黑體" w:eastAsia="微軟正黑體" w:hAnsi="微軟正黑體"/>
          <w:b/>
          <w:color w:val="FF0000"/>
          <w:sz w:val="28"/>
          <w:szCs w:val="28"/>
        </w:rPr>
        <w:t>)</w:t>
      </w:r>
    </w:p>
    <w:tbl>
      <w:tblPr>
        <w:tblW w:w="10980" w:type="dxa"/>
        <w:tblInd w:w="-4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1800"/>
        <w:gridCol w:w="3960"/>
        <w:gridCol w:w="1960"/>
        <w:gridCol w:w="2360"/>
      </w:tblGrid>
      <w:tr w:rsidR="009750CC" w14:paraId="4C500EAE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8F6F8" w14:textId="77777777" w:rsidR="009750CC" w:rsidRDefault="00000000">
            <w:pPr>
              <w:spacing w:line="4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步驟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770B3" w14:textId="77777777" w:rsidR="009750CC" w:rsidRDefault="00000000">
            <w:pPr>
              <w:spacing w:line="4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作業名稱</w:t>
            </w:r>
          </w:p>
        </w:tc>
        <w:tc>
          <w:tcPr>
            <w:tcW w:w="3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2605" w14:textId="77777777" w:rsidR="009750CC" w:rsidRDefault="00000000">
            <w:pPr>
              <w:spacing w:line="4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流程圖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E60FD" w14:textId="77777777" w:rsidR="009750CC" w:rsidRDefault="00000000">
            <w:pPr>
              <w:spacing w:line="4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承辦</w:t>
            </w:r>
          </w:p>
        </w:tc>
        <w:tc>
          <w:tcPr>
            <w:tcW w:w="2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BA39A" w14:textId="77777777" w:rsidR="009750CC" w:rsidRDefault="00000000">
            <w:pPr>
              <w:spacing w:line="4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備註</w:t>
            </w:r>
          </w:p>
        </w:tc>
      </w:tr>
      <w:tr w:rsidR="009750CC" w14:paraId="0E6CA740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00AD8" w14:textId="77777777" w:rsidR="009750CC" w:rsidRDefault="00000000">
            <w:pPr>
              <w:spacing w:line="3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CCDF2" w14:textId="77777777" w:rsidR="009750CC" w:rsidRDefault="00000000">
            <w:pPr>
              <w:spacing w:line="32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一般民眾、公司行號</w:t>
            </w:r>
            <w:r>
              <w:rPr>
                <w:rFonts w:eastAsia="標楷體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t>提出申請</w:t>
            </w:r>
          </w:p>
          <w:p w14:paraId="61358FB5" w14:textId="77777777" w:rsidR="009750CC" w:rsidRDefault="009750CC">
            <w:pPr>
              <w:spacing w:line="320" w:lineRule="exact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07F1" w14:textId="77777777" w:rsidR="009750CC" w:rsidRDefault="00000000">
            <w:pPr>
              <w:spacing w:line="440" w:lineRule="exact"/>
              <w:jc w:val="center"/>
            </w:pP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26D8C18" wp14:editId="1FA45FDE">
                      <wp:simplePos x="0" y="0"/>
                      <wp:positionH relativeFrom="column">
                        <wp:posOffset>1388745</wp:posOffset>
                      </wp:positionH>
                      <wp:positionV relativeFrom="paragraph">
                        <wp:posOffset>593729</wp:posOffset>
                      </wp:positionV>
                      <wp:extent cx="9528" cy="580388"/>
                      <wp:effectExtent l="76200" t="0" r="66672" b="48262"/>
                      <wp:wrapNone/>
                      <wp:docPr id="2120484626" name="Line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8" cy="58038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391AD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99" o:spid="_x0000_s1026" type="#_x0000_t32" style="position:absolute;margin-left:109.35pt;margin-top:46.75pt;width:.75pt;height:45.7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" strokeweight=".26467mm">
                      <v:stroke endarrow="open"/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FFE97BE" wp14:editId="65105AE4">
                      <wp:simplePos x="0" y="0"/>
                      <wp:positionH relativeFrom="column">
                        <wp:posOffset>808987</wp:posOffset>
                      </wp:positionH>
                      <wp:positionV relativeFrom="paragraph">
                        <wp:posOffset>250829</wp:posOffset>
                      </wp:positionV>
                      <wp:extent cx="1143000" cy="342900"/>
                      <wp:effectExtent l="0" t="0" r="19050" b="19050"/>
                      <wp:wrapNone/>
                      <wp:docPr id="1644253205" name="AutoShap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342900"/>
                              </a:xfrm>
                              <a:custGeom>
                                <a:avLst>
                                  <a:gd name="f10" fmla="val 3600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620000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45"/>
                                  <a:gd name="f10" fmla="val 3600"/>
                                  <a:gd name="f11" fmla="abs f4"/>
                                  <a:gd name="f12" fmla="abs f5"/>
                                  <a:gd name="f13" fmla="abs f6"/>
                                  <a:gd name="f14" fmla="*/ f8 1 180"/>
                                  <a:gd name="f15" fmla="val f10"/>
                                  <a:gd name="f16" fmla="+- 0 0 f2"/>
                                  <a:gd name="f17" fmla="?: f11 f4 1"/>
                                  <a:gd name="f18" fmla="?: f12 f5 1"/>
                                  <a:gd name="f19" fmla="?: f13 f6 1"/>
                                  <a:gd name="f20" fmla="*/ f9 f14 1"/>
                                  <a:gd name="f21" fmla="+- f7 f15 0"/>
                                  <a:gd name="f22" fmla="*/ f17 1 21600"/>
                                  <a:gd name="f23" fmla="*/ f18 1 21600"/>
                                  <a:gd name="f24" fmla="*/ 21600 f17 1"/>
                                  <a:gd name="f25" fmla="*/ 21600 f18 1"/>
                                  <a:gd name="f26" fmla="+- 0 0 f20"/>
                                  <a:gd name="f27" fmla="+- f7 0 f21"/>
                                  <a:gd name="f28" fmla="+- f21 0 f7"/>
                                  <a:gd name="f29" fmla="min f23 f22"/>
                                  <a:gd name="f30" fmla="*/ f24 1 f19"/>
                                  <a:gd name="f31" fmla="*/ f25 1 f19"/>
                                  <a:gd name="f32" fmla="*/ f26 f1 1"/>
                                  <a:gd name="f33" fmla="abs f27"/>
                                  <a:gd name="f34" fmla="abs f28"/>
                                  <a:gd name="f35" fmla="?: f27 f16 f2"/>
                                  <a:gd name="f36" fmla="?: f27 f2 f16"/>
                                  <a:gd name="f37" fmla="?: f27 f3 f2"/>
                                  <a:gd name="f38" fmla="?: f27 f2 f3"/>
                                  <a:gd name="f39" fmla="?: f28 f16 f2"/>
                                  <a:gd name="f40" fmla="?: f28 f2 f16"/>
                                  <a:gd name="f41" fmla="?: f27 0 f1"/>
                                  <a:gd name="f42" fmla="?: f27 f1 0"/>
                                  <a:gd name="f43" fmla="val f30"/>
                                  <a:gd name="f44" fmla="val f31"/>
                                  <a:gd name="f45" fmla="*/ f32 1 f8"/>
                                  <a:gd name="f46" fmla="?: f27 f38 f37"/>
                                  <a:gd name="f47" fmla="?: f27 f37 f38"/>
                                  <a:gd name="f48" fmla="?: f28 f36 f35"/>
                                  <a:gd name="f49" fmla="*/ f21 f29 1"/>
                                  <a:gd name="f50" fmla="*/ f7 f29 1"/>
                                  <a:gd name="f51" fmla="*/ f33 f29 1"/>
                                  <a:gd name="f52" fmla="*/ f34 f29 1"/>
                                  <a:gd name="f53" fmla="+- f44 0 f15"/>
                                  <a:gd name="f54" fmla="+- f43 0 f15"/>
                                  <a:gd name="f55" fmla="+- f45 0 f2"/>
                                  <a:gd name="f56" fmla="?: f28 f47 f46"/>
                                  <a:gd name="f57" fmla="*/ f44 f29 1"/>
                                  <a:gd name="f58" fmla="*/ f43 f29 1"/>
                                  <a:gd name="f59" fmla="+- f55 f2 0"/>
                                  <a:gd name="f60" fmla="+- f44 0 f53"/>
                                  <a:gd name="f61" fmla="+- f43 0 f54"/>
                                  <a:gd name="f62" fmla="+- f53 0 f44"/>
                                  <a:gd name="f63" fmla="+- f54 0 f43"/>
                                  <a:gd name="f64" fmla="*/ f53 f29 1"/>
                                  <a:gd name="f65" fmla="*/ f54 f29 1"/>
                                  <a:gd name="f66" fmla="*/ f59 f8 1"/>
                                  <a:gd name="f67" fmla="abs f60"/>
                                  <a:gd name="f68" fmla="?: f60 0 f1"/>
                                  <a:gd name="f69" fmla="?: f60 f1 0"/>
                                  <a:gd name="f70" fmla="?: f60 f39 f40"/>
                                  <a:gd name="f71" fmla="abs f61"/>
                                  <a:gd name="f72" fmla="abs f62"/>
                                  <a:gd name="f73" fmla="?: f61 f16 f2"/>
                                  <a:gd name="f74" fmla="?: f61 f2 f16"/>
                                  <a:gd name="f75" fmla="?: f61 f3 f2"/>
                                  <a:gd name="f76" fmla="?: f61 f2 f3"/>
                                  <a:gd name="f77" fmla="abs f63"/>
                                  <a:gd name="f78" fmla="?: f63 f16 f2"/>
                                  <a:gd name="f79" fmla="?: f63 f2 f16"/>
                                  <a:gd name="f80" fmla="?: f63 f42 f41"/>
                                  <a:gd name="f81" fmla="?: f63 f41 f42"/>
                                  <a:gd name="f82" fmla="*/ f66 1 f1"/>
                                  <a:gd name="f83" fmla="?: f28 f69 f68"/>
                                  <a:gd name="f84" fmla="?: f28 f68 f69"/>
                                  <a:gd name="f85" fmla="?: f61 f76 f75"/>
                                  <a:gd name="f86" fmla="?: f61 f75 f76"/>
                                  <a:gd name="f87" fmla="?: f62 f74 f73"/>
                                  <a:gd name="f88" fmla="?: f27 f80 f81"/>
                                  <a:gd name="f89" fmla="?: f27 f78 f79"/>
                                  <a:gd name="f90" fmla="*/ f67 f29 1"/>
                                  <a:gd name="f91" fmla="*/ f71 f29 1"/>
                                  <a:gd name="f92" fmla="*/ f72 f29 1"/>
                                  <a:gd name="f93" fmla="*/ f77 f29 1"/>
                                  <a:gd name="f94" fmla="+- 0 0 f82"/>
                                  <a:gd name="f95" fmla="?: f60 f83 f84"/>
                                  <a:gd name="f96" fmla="?: f62 f86 f85"/>
                                  <a:gd name="f97" fmla="+- 0 0 f94"/>
                                  <a:gd name="f98" fmla="*/ f97 f1 1"/>
                                  <a:gd name="f99" fmla="*/ f98 1 f8"/>
                                  <a:gd name="f100" fmla="+- f99 0 f2"/>
                                  <a:gd name="f101" fmla="cos 1 f100"/>
                                  <a:gd name="f102" fmla="+- 0 0 f101"/>
                                  <a:gd name="f103" fmla="+- 0 0 f102"/>
                                  <a:gd name="f104" fmla="val f103"/>
                                  <a:gd name="f105" fmla="+- 0 0 f104"/>
                                  <a:gd name="f106" fmla="*/ f15 f105 1"/>
                                  <a:gd name="f107" fmla="*/ f106 3163 1"/>
                                  <a:gd name="f108" fmla="*/ f107 1 7636"/>
                                  <a:gd name="f109" fmla="+- f7 f108 0"/>
                                  <a:gd name="f110" fmla="+- f43 0 f108"/>
                                  <a:gd name="f111" fmla="+- f44 0 f108"/>
                                  <a:gd name="f112" fmla="*/ f109 f29 1"/>
                                  <a:gd name="f113" fmla="*/ f110 f29 1"/>
                                  <a:gd name="f114" fmla="*/ f111 f29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12" t="f112" r="f113" b="f114"/>
                                <a:pathLst>
                                  <a:path>
                                    <a:moveTo>
                                      <a:pt x="f49" y="f50"/>
                                    </a:moveTo>
                                    <a:arcTo wR="f51" hR="f52" stAng="f56" swAng="f48"/>
                                    <a:lnTo>
                                      <a:pt x="f50" y="f64"/>
                                    </a:lnTo>
                                    <a:arcTo wR="f52" hR="f90" stAng="f95" swAng="f70"/>
                                    <a:lnTo>
                                      <a:pt x="f65" y="f57"/>
                                    </a:lnTo>
                                    <a:arcTo wR="f91" hR="f92" stAng="f96" swAng="f87"/>
                                    <a:lnTo>
                                      <a:pt x="f58" y="f49"/>
                                    </a:lnTo>
                                    <a:arcTo wR="f93" hR="f51" stAng="f88" swAng="f89"/>
                                    <a:close/>
                                  </a:path>
                                </a:pathLst>
                              </a:custGeom>
                              <a:solidFill>
                                <a:srgbClr val="CCFFCC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txbx>
                              <w:txbxContent>
                                <w:p w14:paraId="68A556B8" w14:textId="77777777" w:rsidR="009750CC" w:rsidRDefault="00000000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提出申請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FE97BE" id="AutoShape 9" o:spid="_x0000_s1026" style="position:absolute;left:0;text-align:left;margin-left:63.7pt;margin-top:19.75pt;width:90pt;height:27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43000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" adj="-11796480,,5400" path="m57150,at,,114300,114300,57150,,,57150l,285750at,228600,114300,342900,,285750,57150,342900l1085850,342900at1028700,228600,1143000,342900,1085850,342900,1143000,285750l1143000,57150at1028700,,1143000,114300,1143000,57150,1085850,l57150,xe" fillcolor="#cfc" strokeweight=".26467mm">
                      <v:stroke joinstyle="round"/>
                      <v:formulas/>
                      <v:path arrowok="t" o:connecttype="custom" o:connectlocs="571500,0;1143000,171450;571500,342900;0,171450" o:connectangles="270,0,90,180" textboxrect="16739,16739,1126261,326161"/>
                      <v:textbox>
                        <w:txbxContent>
                          <w:p w14:paraId="68A556B8" w14:textId="77777777" w:rsidR="009750CC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提出申請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885AF" w14:textId="77777777" w:rsidR="009750CC" w:rsidRDefault="00000000">
            <w:pPr>
              <w:spacing w:line="36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總收發電話：</w:t>
            </w:r>
            <w:r>
              <w:rPr>
                <w:rFonts w:eastAsia="標楷體"/>
                <w:color w:val="000000"/>
                <w:sz w:val="20"/>
                <w:szCs w:val="20"/>
              </w:rPr>
              <w:t>07-3373331</w:t>
            </w:r>
          </w:p>
          <w:p w14:paraId="310D8250" w14:textId="77777777" w:rsidR="009750CC" w:rsidRDefault="009750CC">
            <w:pPr>
              <w:spacing w:line="360" w:lineRule="exact"/>
              <w:rPr>
                <w:rFonts w:eastAsia="標楷體"/>
                <w:color w:val="000000"/>
                <w:sz w:val="20"/>
                <w:szCs w:val="20"/>
              </w:rPr>
            </w:pPr>
          </w:p>
          <w:p w14:paraId="6E4CF4BA" w14:textId="77777777" w:rsidR="009750CC" w:rsidRDefault="00000000">
            <w:pPr>
              <w:spacing w:line="260" w:lineRule="exact"/>
            </w:pPr>
            <w:r>
              <w:rPr>
                <w:rFonts w:eastAsia="標楷體"/>
                <w:color w:val="000000"/>
                <w:sz w:val="20"/>
                <w:szCs w:val="20"/>
              </w:rPr>
              <w:t>地址：高雄市苓雅區四維三路</w:t>
            </w:r>
            <w:r>
              <w:rPr>
                <w:rFonts w:eastAsia="標楷體"/>
                <w:color w:val="000000"/>
                <w:sz w:val="20"/>
                <w:szCs w:val="20"/>
              </w:rPr>
              <w:t>2</w:t>
            </w:r>
            <w:r>
              <w:rPr>
                <w:rFonts w:eastAsia="標楷體"/>
                <w:color w:val="000000"/>
                <w:sz w:val="20"/>
                <w:szCs w:val="20"/>
              </w:rPr>
              <w:t>號</w:t>
            </w:r>
            <w:r>
              <w:rPr>
                <w:rFonts w:eastAsia="標楷體"/>
                <w:color w:val="000000"/>
                <w:sz w:val="20"/>
                <w:szCs w:val="20"/>
              </w:rPr>
              <w:t>5</w:t>
            </w:r>
            <w:r>
              <w:rPr>
                <w:rFonts w:eastAsia="標楷體"/>
                <w:color w:val="000000"/>
                <w:sz w:val="20"/>
                <w:szCs w:val="20"/>
              </w:rPr>
              <w:t>樓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7038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1</w:t>
            </w:r>
            <w:r>
              <w:rPr>
                <w:rFonts w:eastAsia="標楷體"/>
                <w:color w:val="000000"/>
                <w:sz w:val="20"/>
                <w:szCs w:val="20"/>
              </w:rPr>
              <w:t>須準備之資料</w:t>
            </w:r>
          </w:p>
          <w:p w14:paraId="7DBED681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1-1.</w:t>
            </w:r>
            <w:r>
              <w:rPr>
                <w:rFonts w:eastAsia="標楷體"/>
                <w:color w:val="000000"/>
                <w:sz w:val="20"/>
                <w:szCs w:val="20"/>
              </w:rPr>
              <w:t>申請書</w:t>
            </w:r>
          </w:p>
          <w:p w14:paraId="1D37FB9E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1-2.</w:t>
            </w:r>
            <w:r>
              <w:rPr>
                <w:rFonts w:eastAsia="標楷體"/>
                <w:color w:val="000000"/>
                <w:sz w:val="20"/>
                <w:szCs w:val="20"/>
              </w:rPr>
              <w:t>活動範圍簡圖</w:t>
            </w:r>
          </w:p>
          <w:p w14:paraId="07BC8D7B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1-3.</w:t>
            </w:r>
            <w:r>
              <w:rPr>
                <w:rFonts w:eastAsia="標楷體"/>
                <w:color w:val="000000"/>
                <w:sz w:val="20"/>
                <w:szCs w:val="20"/>
              </w:rPr>
              <w:t>個人：身分證影印本</w:t>
            </w:r>
          </w:p>
          <w:p w14:paraId="678C5A2F" w14:textId="77777777" w:rsidR="009750CC" w:rsidRDefault="00000000">
            <w:pPr>
              <w:spacing w:line="240" w:lineRule="exact"/>
              <w:ind w:left="100" w:hanging="100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1-4.</w:t>
            </w:r>
            <w:r>
              <w:rPr>
                <w:rFonts w:eastAsia="標楷體"/>
                <w:color w:val="000000"/>
                <w:sz w:val="20"/>
                <w:szCs w:val="20"/>
              </w:rPr>
              <w:t>公司：營利事業登記證影印本</w:t>
            </w:r>
          </w:p>
        </w:tc>
      </w:tr>
      <w:tr w:rsidR="009750CC" w14:paraId="47D56312" w14:textId="77777777">
        <w:tblPrEx>
          <w:tblCellMar>
            <w:top w:w="0" w:type="dxa"/>
            <w:bottom w:w="0" w:type="dxa"/>
          </w:tblCellMar>
        </w:tblPrEx>
        <w:trPr>
          <w:trHeight w:val="1499"/>
        </w:trPr>
        <w:tc>
          <w:tcPr>
            <w:tcW w:w="90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9047C" w14:textId="77777777" w:rsidR="009750CC" w:rsidRDefault="00000000">
            <w:pPr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</w:p>
        </w:tc>
        <w:tc>
          <w:tcPr>
            <w:tcW w:w="18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F8C3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正式函文申請</w:t>
            </w:r>
          </w:p>
          <w:p w14:paraId="1E0D4A73" w14:textId="77777777" w:rsidR="009750CC" w:rsidRDefault="00000000">
            <w:pPr>
              <w:spacing w:line="360" w:lineRule="exact"/>
              <w:rPr>
                <w:rFonts w:eastAsia="標楷體"/>
                <w:color w:val="FF0000"/>
              </w:rPr>
            </w:pPr>
            <w:proofErr w:type="gramStart"/>
            <w:r>
              <w:rPr>
                <w:rFonts w:eastAsia="標楷體"/>
                <w:color w:val="FF0000"/>
              </w:rPr>
              <w:t>線上申請</w:t>
            </w:r>
            <w:proofErr w:type="gramEnd"/>
          </w:p>
        </w:tc>
        <w:tc>
          <w:tcPr>
            <w:tcW w:w="39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DF00C" w14:textId="77777777" w:rsidR="009750CC" w:rsidRDefault="00000000">
            <w:pPr>
              <w:spacing w:line="360" w:lineRule="exact"/>
              <w:jc w:val="center"/>
            </w:pPr>
            <w:r>
              <w:rPr>
                <w:rFonts w:eastAsia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F7BDB3C" wp14:editId="0D9650AF">
                      <wp:simplePos x="0" y="0"/>
                      <wp:positionH relativeFrom="column">
                        <wp:posOffset>1381758</wp:posOffset>
                      </wp:positionH>
                      <wp:positionV relativeFrom="paragraph">
                        <wp:posOffset>769623</wp:posOffset>
                      </wp:positionV>
                      <wp:extent cx="1272" cy="1925955"/>
                      <wp:effectExtent l="95250" t="0" r="113028" b="55245"/>
                      <wp:wrapNone/>
                      <wp:docPr id="689346598" name="Lin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2" cy="1925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9EF178" id="Line 103" o:spid="_x0000_s1026" type="#_x0000_t32" style="position:absolute;margin-left:108.8pt;margin-top:60.6pt;width:.1pt;height:151.65pt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" strokeweight=".26467mm">
                      <v:stroke endarrow="open"/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AA212C7" wp14:editId="16B747E5">
                      <wp:simplePos x="0" y="0"/>
                      <wp:positionH relativeFrom="column">
                        <wp:posOffset>367031</wp:posOffset>
                      </wp:positionH>
                      <wp:positionV relativeFrom="paragraph">
                        <wp:posOffset>172080</wp:posOffset>
                      </wp:positionV>
                      <wp:extent cx="1968502" cy="595631"/>
                      <wp:effectExtent l="0" t="0" r="12698" b="13969"/>
                      <wp:wrapNone/>
                      <wp:docPr id="739081697" name="AutoShap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2" cy="595631"/>
                              </a:xfrm>
                              <a:custGeom>
                                <a:avLst>
                                  <a:gd name="f10" fmla="val 3600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620000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45"/>
                                  <a:gd name="f10" fmla="val 3600"/>
                                  <a:gd name="f11" fmla="abs f4"/>
                                  <a:gd name="f12" fmla="abs f5"/>
                                  <a:gd name="f13" fmla="abs f6"/>
                                  <a:gd name="f14" fmla="*/ f8 1 180"/>
                                  <a:gd name="f15" fmla="val f10"/>
                                  <a:gd name="f16" fmla="+- 0 0 f2"/>
                                  <a:gd name="f17" fmla="?: f11 f4 1"/>
                                  <a:gd name="f18" fmla="?: f12 f5 1"/>
                                  <a:gd name="f19" fmla="?: f13 f6 1"/>
                                  <a:gd name="f20" fmla="*/ f9 f14 1"/>
                                  <a:gd name="f21" fmla="+- f7 f15 0"/>
                                  <a:gd name="f22" fmla="*/ f17 1 21600"/>
                                  <a:gd name="f23" fmla="*/ f18 1 21600"/>
                                  <a:gd name="f24" fmla="*/ 21600 f17 1"/>
                                  <a:gd name="f25" fmla="*/ 21600 f18 1"/>
                                  <a:gd name="f26" fmla="+- 0 0 f20"/>
                                  <a:gd name="f27" fmla="+- f7 0 f21"/>
                                  <a:gd name="f28" fmla="+- f21 0 f7"/>
                                  <a:gd name="f29" fmla="min f23 f22"/>
                                  <a:gd name="f30" fmla="*/ f24 1 f19"/>
                                  <a:gd name="f31" fmla="*/ f25 1 f19"/>
                                  <a:gd name="f32" fmla="*/ f26 f1 1"/>
                                  <a:gd name="f33" fmla="abs f27"/>
                                  <a:gd name="f34" fmla="abs f28"/>
                                  <a:gd name="f35" fmla="?: f27 f16 f2"/>
                                  <a:gd name="f36" fmla="?: f27 f2 f16"/>
                                  <a:gd name="f37" fmla="?: f27 f3 f2"/>
                                  <a:gd name="f38" fmla="?: f27 f2 f3"/>
                                  <a:gd name="f39" fmla="?: f28 f16 f2"/>
                                  <a:gd name="f40" fmla="?: f28 f2 f16"/>
                                  <a:gd name="f41" fmla="?: f27 0 f1"/>
                                  <a:gd name="f42" fmla="?: f27 f1 0"/>
                                  <a:gd name="f43" fmla="val f30"/>
                                  <a:gd name="f44" fmla="val f31"/>
                                  <a:gd name="f45" fmla="*/ f32 1 f8"/>
                                  <a:gd name="f46" fmla="?: f27 f38 f37"/>
                                  <a:gd name="f47" fmla="?: f27 f37 f38"/>
                                  <a:gd name="f48" fmla="?: f28 f36 f35"/>
                                  <a:gd name="f49" fmla="*/ f21 f29 1"/>
                                  <a:gd name="f50" fmla="*/ f7 f29 1"/>
                                  <a:gd name="f51" fmla="*/ f33 f29 1"/>
                                  <a:gd name="f52" fmla="*/ f34 f29 1"/>
                                  <a:gd name="f53" fmla="+- f44 0 f15"/>
                                  <a:gd name="f54" fmla="+- f43 0 f15"/>
                                  <a:gd name="f55" fmla="+- f45 0 f2"/>
                                  <a:gd name="f56" fmla="?: f28 f47 f46"/>
                                  <a:gd name="f57" fmla="*/ f44 f29 1"/>
                                  <a:gd name="f58" fmla="*/ f43 f29 1"/>
                                  <a:gd name="f59" fmla="+- f55 f2 0"/>
                                  <a:gd name="f60" fmla="+- f44 0 f53"/>
                                  <a:gd name="f61" fmla="+- f43 0 f54"/>
                                  <a:gd name="f62" fmla="+- f53 0 f44"/>
                                  <a:gd name="f63" fmla="+- f54 0 f43"/>
                                  <a:gd name="f64" fmla="*/ f53 f29 1"/>
                                  <a:gd name="f65" fmla="*/ f54 f29 1"/>
                                  <a:gd name="f66" fmla="*/ f59 f8 1"/>
                                  <a:gd name="f67" fmla="abs f60"/>
                                  <a:gd name="f68" fmla="?: f60 0 f1"/>
                                  <a:gd name="f69" fmla="?: f60 f1 0"/>
                                  <a:gd name="f70" fmla="?: f60 f39 f40"/>
                                  <a:gd name="f71" fmla="abs f61"/>
                                  <a:gd name="f72" fmla="abs f62"/>
                                  <a:gd name="f73" fmla="?: f61 f16 f2"/>
                                  <a:gd name="f74" fmla="?: f61 f2 f16"/>
                                  <a:gd name="f75" fmla="?: f61 f3 f2"/>
                                  <a:gd name="f76" fmla="?: f61 f2 f3"/>
                                  <a:gd name="f77" fmla="abs f63"/>
                                  <a:gd name="f78" fmla="?: f63 f16 f2"/>
                                  <a:gd name="f79" fmla="?: f63 f2 f16"/>
                                  <a:gd name="f80" fmla="?: f63 f42 f41"/>
                                  <a:gd name="f81" fmla="?: f63 f41 f42"/>
                                  <a:gd name="f82" fmla="*/ f66 1 f1"/>
                                  <a:gd name="f83" fmla="?: f28 f69 f68"/>
                                  <a:gd name="f84" fmla="?: f28 f68 f69"/>
                                  <a:gd name="f85" fmla="?: f61 f76 f75"/>
                                  <a:gd name="f86" fmla="?: f61 f75 f76"/>
                                  <a:gd name="f87" fmla="?: f62 f74 f73"/>
                                  <a:gd name="f88" fmla="?: f27 f80 f81"/>
                                  <a:gd name="f89" fmla="?: f27 f78 f79"/>
                                  <a:gd name="f90" fmla="*/ f67 f29 1"/>
                                  <a:gd name="f91" fmla="*/ f71 f29 1"/>
                                  <a:gd name="f92" fmla="*/ f72 f29 1"/>
                                  <a:gd name="f93" fmla="*/ f77 f29 1"/>
                                  <a:gd name="f94" fmla="+- 0 0 f82"/>
                                  <a:gd name="f95" fmla="?: f60 f83 f84"/>
                                  <a:gd name="f96" fmla="?: f62 f86 f85"/>
                                  <a:gd name="f97" fmla="+- 0 0 f94"/>
                                  <a:gd name="f98" fmla="*/ f97 f1 1"/>
                                  <a:gd name="f99" fmla="*/ f98 1 f8"/>
                                  <a:gd name="f100" fmla="+- f99 0 f2"/>
                                  <a:gd name="f101" fmla="cos 1 f100"/>
                                  <a:gd name="f102" fmla="+- 0 0 f101"/>
                                  <a:gd name="f103" fmla="+- 0 0 f102"/>
                                  <a:gd name="f104" fmla="val f103"/>
                                  <a:gd name="f105" fmla="+- 0 0 f104"/>
                                  <a:gd name="f106" fmla="*/ f15 f105 1"/>
                                  <a:gd name="f107" fmla="*/ f106 3163 1"/>
                                  <a:gd name="f108" fmla="*/ f107 1 7636"/>
                                  <a:gd name="f109" fmla="+- f7 f108 0"/>
                                  <a:gd name="f110" fmla="+- f43 0 f108"/>
                                  <a:gd name="f111" fmla="+- f44 0 f108"/>
                                  <a:gd name="f112" fmla="*/ f109 f29 1"/>
                                  <a:gd name="f113" fmla="*/ f110 f29 1"/>
                                  <a:gd name="f114" fmla="*/ f111 f29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12" t="f112" r="f113" b="f114"/>
                                <a:pathLst>
                                  <a:path>
                                    <a:moveTo>
                                      <a:pt x="f49" y="f50"/>
                                    </a:moveTo>
                                    <a:arcTo wR="f51" hR="f52" stAng="f56" swAng="f48"/>
                                    <a:lnTo>
                                      <a:pt x="f50" y="f64"/>
                                    </a:lnTo>
                                    <a:arcTo wR="f52" hR="f90" stAng="f95" swAng="f70"/>
                                    <a:lnTo>
                                      <a:pt x="f65" y="f57"/>
                                    </a:lnTo>
                                    <a:arcTo wR="f91" hR="f92" stAng="f96" swAng="f87"/>
                                    <a:lnTo>
                                      <a:pt x="f58" y="f49"/>
                                    </a:lnTo>
                                    <a:arcTo wR="f93" hR="f51" stAng="f88" swAng="f89"/>
                                    <a:close/>
                                  </a:path>
                                </a:pathLst>
                              </a:custGeom>
                              <a:solidFill>
                                <a:srgbClr val="CCFFCC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txbx>
                              <w:txbxContent>
                                <w:p w14:paraId="5E52000E" w14:textId="77777777" w:rsidR="009750CC" w:rsidRDefault="00000000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正式函文申請/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傳真申請</w:t>
                                  </w:r>
                                </w:p>
                                <w:p w14:paraId="0AD8F421" w14:textId="77777777" w:rsidR="009750CC" w:rsidRDefault="00000000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  <w:t>線上申請</w:t>
                                  </w:r>
                                  <w:proofErr w:type="gramEnd"/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A212C7" id="AutoShape 100" o:spid="_x0000_s1027" style="position:absolute;left:0;text-align:left;margin-left:28.9pt;margin-top:13.55pt;width:155pt;height:46.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68502,5956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" adj="-11796480,,5400" path="m99272,at,,198544,198544,99272,,,99272l,496359at,397087,198544,595631,,496359,99272,595631l1869230,595631at1769958,397087,1968502,595631,1869230,595631,1968502,496359l1968502,99272at1769958,,1968502,198544,1968502,99272,1869230,l99272,xe" fillcolor="#cfc" strokeweight=".26467mm">
                      <v:stroke joinstyle="round"/>
                      <v:formulas/>
                      <v:path arrowok="t" o:connecttype="custom" o:connectlocs="984251,0;1968502,297816;984251,595631;0,297816" o:connectangles="270,0,90,180" textboxrect="29077,29077,1939425,566554"/>
                      <v:textbox>
                        <w:txbxContent>
                          <w:p w14:paraId="5E52000E" w14:textId="77777777" w:rsidR="009750CC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正式函文申請/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傳真申請</w:t>
                            </w:r>
                          </w:p>
                          <w:p w14:paraId="0AD8F421" w14:textId="77777777" w:rsidR="009750CC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FF0000"/>
                              </w:rPr>
                              <w:t>線上申請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EE723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傳真號碼：</w:t>
            </w:r>
          </w:p>
          <w:p w14:paraId="0195D70D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四維養護工程隊：</w:t>
            </w:r>
          </w:p>
          <w:p w14:paraId="6C67BD13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07-7650538</w:t>
            </w:r>
          </w:p>
          <w:p w14:paraId="62CD7A50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鳳山養護工程隊：</w:t>
            </w:r>
          </w:p>
          <w:p w14:paraId="7FDA308A" w14:textId="77777777" w:rsidR="009750CC" w:rsidRDefault="00000000">
            <w:pPr>
              <w:spacing w:line="240" w:lineRule="exact"/>
            </w:pPr>
            <w:r>
              <w:rPr>
                <w:rFonts w:eastAsia="標楷體"/>
                <w:color w:val="000000"/>
                <w:sz w:val="20"/>
                <w:szCs w:val="20"/>
              </w:rPr>
              <w:t>07-</w:t>
            </w:r>
            <w:r>
              <w:rPr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  <w:sz w:val="20"/>
                <w:szCs w:val="20"/>
              </w:rPr>
              <w:t>7901323</w:t>
            </w:r>
          </w:p>
          <w:p w14:paraId="70852A65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岡山養護工程隊：</w:t>
            </w:r>
          </w:p>
          <w:p w14:paraId="3FB86618" w14:textId="77777777" w:rsidR="009750CC" w:rsidRDefault="00000000">
            <w:pPr>
              <w:spacing w:line="240" w:lineRule="exact"/>
            </w:pPr>
            <w:r>
              <w:rPr>
                <w:rFonts w:eastAsia="標楷體"/>
                <w:color w:val="000000"/>
                <w:sz w:val="20"/>
                <w:szCs w:val="20"/>
              </w:rPr>
              <w:t>07-</w:t>
            </w:r>
            <w:r>
              <w:rPr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  <w:sz w:val="20"/>
                <w:szCs w:val="20"/>
              </w:rPr>
              <w:t>6119148</w:t>
            </w:r>
          </w:p>
          <w:p w14:paraId="203174DF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旗美養護工程隊：</w:t>
            </w:r>
          </w:p>
          <w:p w14:paraId="245D53CC" w14:textId="77777777" w:rsidR="009750CC" w:rsidRDefault="00000000">
            <w:pPr>
              <w:spacing w:line="240" w:lineRule="exact"/>
            </w:pPr>
            <w:r>
              <w:rPr>
                <w:rFonts w:eastAsia="標楷體"/>
                <w:color w:val="000000"/>
                <w:sz w:val="20"/>
                <w:szCs w:val="20"/>
              </w:rPr>
              <w:t>07-</w:t>
            </w:r>
            <w:r>
              <w:rPr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  <w:sz w:val="20"/>
                <w:szCs w:val="20"/>
              </w:rPr>
              <w:t>6625594</w:t>
            </w:r>
          </w:p>
        </w:tc>
        <w:tc>
          <w:tcPr>
            <w:tcW w:w="2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8936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2 </w:t>
            </w:r>
            <w:r>
              <w:rPr>
                <w:rFonts w:eastAsia="標楷體"/>
                <w:color w:val="000000"/>
                <w:sz w:val="20"/>
                <w:szCs w:val="20"/>
              </w:rPr>
              <w:t>函文申請</w:t>
            </w:r>
            <w:r>
              <w:rPr>
                <w:rFonts w:eastAsia="標楷體"/>
                <w:color w:val="000000"/>
                <w:sz w:val="20"/>
                <w:szCs w:val="20"/>
              </w:rPr>
              <w:t>/</w:t>
            </w:r>
            <w:r>
              <w:rPr>
                <w:rFonts w:eastAsia="標楷體"/>
                <w:color w:val="000000"/>
                <w:sz w:val="20"/>
                <w:szCs w:val="20"/>
              </w:rPr>
              <w:t>傳真申請、</w:t>
            </w:r>
          </w:p>
          <w:p w14:paraId="4AF096C3" w14:textId="77777777" w:rsidR="009750CC" w:rsidRDefault="00000000">
            <w:pPr>
              <w:spacing w:line="240" w:lineRule="exact"/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eastAsia="標楷體"/>
                <w:color w:val="FF0000"/>
                <w:sz w:val="20"/>
                <w:szCs w:val="20"/>
              </w:rPr>
              <w:t>線上申請</w:t>
            </w:r>
            <w:proofErr w:type="gramEnd"/>
            <w:r>
              <w:rPr>
                <w:rFonts w:eastAsia="標楷體"/>
                <w:color w:val="000000"/>
                <w:sz w:val="20"/>
                <w:szCs w:val="20"/>
              </w:rPr>
              <w:t>：</w:t>
            </w:r>
            <w:r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</w:p>
          <w:p w14:paraId="0AD48EE2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2-1.</w:t>
            </w:r>
            <w:r>
              <w:rPr>
                <w:rFonts w:eastAsia="標楷體"/>
                <w:color w:val="000000"/>
                <w:sz w:val="20"/>
                <w:szCs w:val="20"/>
              </w:rPr>
              <w:t>申請書內容敘明：</w:t>
            </w:r>
          </w:p>
          <w:p w14:paraId="177A37FD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標楷體"/>
                <w:color w:val="000000"/>
                <w:sz w:val="20"/>
                <w:szCs w:val="20"/>
              </w:rPr>
              <w:t>申請者、申請用途、</w:t>
            </w:r>
            <w:r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</w:p>
          <w:p w14:paraId="46C2AE1D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標楷體"/>
                <w:color w:val="000000"/>
                <w:sz w:val="20"/>
                <w:szCs w:val="20"/>
              </w:rPr>
              <w:t>使用時間、使用地</w:t>
            </w:r>
            <w:r>
              <w:rPr>
                <w:rFonts w:eastAsia="標楷體"/>
                <w:color w:val="000000"/>
                <w:sz w:val="20"/>
                <w:szCs w:val="20"/>
              </w:rPr>
              <w:t xml:space="preserve">  </w:t>
            </w:r>
          </w:p>
          <w:p w14:paraId="359E7A22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標楷體"/>
                <w:color w:val="000000"/>
                <w:sz w:val="20"/>
                <w:szCs w:val="20"/>
              </w:rPr>
              <w:t>點、切結同意活動後</w:t>
            </w:r>
          </w:p>
          <w:p w14:paraId="1BC03DE6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標楷體"/>
                <w:color w:val="000000"/>
                <w:sz w:val="20"/>
                <w:szCs w:val="20"/>
              </w:rPr>
              <w:t>恢復原狀</w:t>
            </w:r>
          </w:p>
          <w:p w14:paraId="39136856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2-2.</w:t>
            </w:r>
            <w:r>
              <w:rPr>
                <w:rFonts w:eastAsia="標楷體"/>
                <w:color w:val="000000"/>
                <w:sz w:val="20"/>
                <w:szCs w:val="20"/>
              </w:rPr>
              <w:t>傳真申請另請於傳真</w:t>
            </w:r>
          </w:p>
          <w:p w14:paraId="38968588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標楷體"/>
                <w:color w:val="000000"/>
                <w:sz w:val="20"/>
                <w:szCs w:val="20"/>
              </w:rPr>
              <w:t>後致電各養護工程隊</w:t>
            </w:r>
          </w:p>
          <w:p w14:paraId="018D8787" w14:textId="77777777" w:rsidR="009750CC" w:rsidRDefault="00000000">
            <w:pPr>
              <w:spacing w:line="24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標楷體"/>
                <w:color w:val="000000"/>
                <w:sz w:val="20"/>
                <w:szCs w:val="20"/>
              </w:rPr>
              <w:t>確認是否收到</w:t>
            </w:r>
          </w:p>
          <w:p w14:paraId="2D9506B5" w14:textId="77777777" w:rsidR="009750CC" w:rsidRDefault="00000000">
            <w:pPr>
              <w:spacing w:line="240" w:lineRule="exact"/>
              <w:rPr>
                <w:rFonts w:eastAsia="標楷體"/>
                <w:color w:val="FF0000"/>
                <w:sz w:val="20"/>
                <w:szCs w:val="20"/>
              </w:rPr>
            </w:pPr>
            <w:r>
              <w:rPr>
                <w:rFonts w:eastAsia="標楷體"/>
                <w:color w:val="FF0000"/>
                <w:sz w:val="20"/>
                <w:szCs w:val="20"/>
              </w:rPr>
              <w:t>2-3.</w:t>
            </w:r>
            <w:proofErr w:type="gramStart"/>
            <w:r>
              <w:rPr>
                <w:rFonts w:eastAsia="標楷體"/>
                <w:color w:val="FF0000"/>
                <w:sz w:val="20"/>
                <w:szCs w:val="20"/>
              </w:rPr>
              <w:t>線上申請請逕</w:t>
            </w:r>
            <w:proofErr w:type="gramEnd"/>
            <w:r>
              <w:rPr>
                <w:rFonts w:eastAsia="標楷體"/>
                <w:color w:val="FF0000"/>
                <w:sz w:val="20"/>
                <w:szCs w:val="20"/>
              </w:rPr>
              <w:t>連結以</w:t>
            </w:r>
          </w:p>
          <w:p w14:paraId="492F1E3A" w14:textId="77777777" w:rsidR="009750CC" w:rsidRDefault="00000000">
            <w:pPr>
              <w:spacing w:line="240" w:lineRule="exact"/>
              <w:rPr>
                <w:rFonts w:eastAsia="標楷體"/>
                <w:color w:val="FF0000"/>
                <w:sz w:val="20"/>
                <w:szCs w:val="20"/>
              </w:rPr>
            </w:pPr>
            <w:r>
              <w:rPr>
                <w:rFonts w:eastAsia="標楷體"/>
                <w:color w:val="FF0000"/>
                <w:sz w:val="20"/>
                <w:szCs w:val="20"/>
              </w:rPr>
              <w:t xml:space="preserve">   </w:t>
            </w:r>
            <w:r>
              <w:rPr>
                <w:rFonts w:eastAsia="標楷體"/>
                <w:color w:val="FF0000"/>
                <w:sz w:val="20"/>
                <w:szCs w:val="20"/>
              </w:rPr>
              <w:t>下網址辦理</w:t>
            </w:r>
          </w:p>
          <w:p w14:paraId="2FA77F8F" w14:textId="51D9B61E" w:rsidR="009750CC" w:rsidRDefault="00633819">
            <w:pPr>
              <w:spacing w:line="240" w:lineRule="exact"/>
              <w:ind w:left="360"/>
            </w:pPr>
            <w:r w:rsidRPr="00633819">
              <w:rPr>
                <w:rFonts w:eastAsia="標楷體"/>
                <w:color w:val="FF0000"/>
                <w:sz w:val="20"/>
                <w:szCs w:val="20"/>
              </w:rPr>
              <w:t>https://ktcservice2.kcg.gov.tw/service/1749</w:t>
            </w:r>
          </w:p>
        </w:tc>
      </w:tr>
      <w:tr w:rsidR="009750CC" w14:paraId="3B654B3F" w14:textId="77777777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68660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</w:t>
            </w:r>
          </w:p>
          <w:p w14:paraId="0C9DECBE" w14:textId="77777777" w:rsidR="009750CC" w:rsidRDefault="009750CC">
            <w:pPr>
              <w:spacing w:line="360" w:lineRule="exact"/>
              <w:rPr>
                <w:rFonts w:eastAsia="標楷體"/>
                <w:color w:val="000000"/>
              </w:rPr>
            </w:pPr>
          </w:p>
          <w:p w14:paraId="218FDCAA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3-1.</w:t>
            </w:r>
          </w:p>
          <w:p w14:paraId="27111C9B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</w:t>
            </w:r>
          </w:p>
          <w:p w14:paraId="56833EA6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</w:t>
            </w:r>
          </w:p>
          <w:p w14:paraId="04074611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3-2.</w:t>
            </w:r>
          </w:p>
          <w:p w14:paraId="2617B2E6" w14:textId="77777777" w:rsidR="009750CC" w:rsidRDefault="009750CC">
            <w:pPr>
              <w:spacing w:line="360" w:lineRule="exact"/>
              <w:rPr>
                <w:rFonts w:eastAsia="標楷體"/>
                <w:color w:val="000000"/>
              </w:rPr>
            </w:pPr>
          </w:p>
          <w:p w14:paraId="7636E849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3-3.</w:t>
            </w:r>
          </w:p>
        </w:tc>
        <w:tc>
          <w:tcPr>
            <w:tcW w:w="180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A2458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內部審核</w:t>
            </w:r>
          </w:p>
          <w:p w14:paraId="6FD10621" w14:textId="77777777" w:rsidR="009750CC" w:rsidRDefault="009750CC">
            <w:pPr>
              <w:spacing w:line="360" w:lineRule="exact"/>
              <w:rPr>
                <w:rFonts w:eastAsia="標楷體"/>
                <w:color w:val="000000"/>
              </w:rPr>
            </w:pPr>
          </w:p>
          <w:p w14:paraId="40E508BD" w14:textId="77777777" w:rsidR="009750CC" w:rsidRDefault="00000000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未核准：修正</w:t>
            </w:r>
            <w:r>
              <w:rPr>
                <w:rFonts w:eastAsia="標楷體"/>
                <w:color w:val="000000"/>
              </w:rPr>
              <w:t xml:space="preserve">     </w:t>
            </w:r>
          </w:p>
          <w:p w14:paraId="2D8D121A" w14:textId="77777777" w:rsidR="009750CC" w:rsidRDefault="00000000">
            <w:pPr>
              <w:spacing w:line="360" w:lineRule="exac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       </w:t>
            </w:r>
            <w:r>
              <w:rPr>
                <w:rFonts w:eastAsia="標楷體"/>
                <w:color w:val="000000"/>
              </w:rPr>
              <w:t>補件</w:t>
            </w:r>
          </w:p>
          <w:p w14:paraId="17FC4850" w14:textId="77777777" w:rsidR="009750CC" w:rsidRDefault="009750CC">
            <w:pPr>
              <w:spacing w:line="360" w:lineRule="exact"/>
              <w:rPr>
                <w:rFonts w:eastAsia="標楷體"/>
                <w:color w:val="000000"/>
              </w:rPr>
            </w:pPr>
          </w:p>
          <w:p w14:paraId="446EE8DF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未核准：退件</w:t>
            </w:r>
          </w:p>
          <w:p w14:paraId="6DE89B9C" w14:textId="77777777" w:rsidR="009750CC" w:rsidRDefault="009750CC">
            <w:pPr>
              <w:spacing w:line="360" w:lineRule="exact"/>
              <w:rPr>
                <w:rFonts w:eastAsia="標楷體"/>
                <w:color w:val="000000"/>
              </w:rPr>
            </w:pPr>
          </w:p>
          <w:p w14:paraId="0FA69F65" w14:textId="77777777" w:rsidR="009750CC" w:rsidRDefault="00000000">
            <w:pPr>
              <w:spacing w:line="360" w:lineRule="exact"/>
            </w:pPr>
            <w:r>
              <w:rPr>
                <w:rFonts w:eastAsia="標楷體"/>
                <w:color w:val="000000"/>
              </w:rPr>
              <w:t>核准：函知同意</w:t>
            </w:r>
          </w:p>
        </w:tc>
        <w:tc>
          <w:tcPr>
            <w:tcW w:w="39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9294" w14:textId="77777777" w:rsidR="009750CC" w:rsidRDefault="00000000">
            <w:pPr>
              <w:spacing w:line="360" w:lineRule="exact"/>
              <w:jc w:val="center"/>
            </w:pP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 wp14:anchorId="104DC960" wp14:editId="13332FA9">
                      <wp:simplePos x="0" y="0"/>
                      <wp:positionH relativeFrom="column">
                        <wp:posOffset>24131</wp:posOffset>
                      </wp:positionH>
                      <wp:positionV relativeFrom="paragraph">
                        <wp:posOffset>115571</wp:posOffset>
                      </wp:positionV>
                      <wp:extent cx="1332866" cy="1733546"/>
                      <wp:effectExtent l="0" t="76200" r="0" b="38104"/>
                      <wp:wrapNone/>
                      <wp:docPr id="325948507" name="Group 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32866" cy="1733546"/>
                                <a:chOff x="0" y="0"/>
                                <a:chExt cx="1332866" cy="1733546"/>
                              </a:xfrm>
                            </wpg:grpSpPr>
                            <wps:wsp>
                              <wps:cNvPr id="2139431760" name="Line 44"/>
                              <wps:cNvCnPr/>
                              <wps:spPr>
                                <a:xfrm>
                                  <a:off x="8887" y="4444"/>
                                  <a:ext cx="1323979" cy="190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8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tailEnd type="arrow"/>
                                </a:ln>
                              </wps:spPr>
                              <wps:bodyPr/>
                            </wps:wsp>
                            <wps:wsp>
                              <wps:cNvPr id="1226232510" name="Line 52"/>
                              <wps:cNvCnPr/>
                              <wps:spPr>
                                <a:xfrm>
                                  <a:off x="8887" y="0"/>
                                  <a:ext cx="0" cy="17145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8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1000033113" name="Line 58"/>
                              <wps:cNvCnPr/>
                              <wps:spPr>
                                <a:xfrm>
                                  <a:off x="0" y="1723387"/>
                                  <a:ext cx="3429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8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923699582" name="Line 64"/>
                              <wps:cNvCnPr/>
                              <wps:spPr>
                                <a:xfrm>
                                  <a:off x="342259" y="1553839"/>
                                  <a:ext cx="0" cy="17970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8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E130E3" id="Group 65" o:spid="_x0000_s1026" style="position:absolute;margin-left:1.9pt;margin-top:9.1pt;width:104.95pt;height:136.5pt;z-index:251654656" coordsize="13328,1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">
                      <v:shape id="Line 44" o:spid="_x0000_s1027" type="#_x0000_t32" style="position:absolute;left:88;top:44;width:13240;height: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" strokeweight=".26467mm">
                        <v:stroke endarrow="open"/>
                      </v:shape>
                      <v:shape id="Line 52" o:spid="_x0000_s1028" type="#_x0000_t32" style="position:absolute;left:88;width:0;height:171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" strokeweight=".26467mm"/>
                      <v:shape id="Line 58" o:spid="_x0000_s1029" type="#_x0000_t32" style="position:absolute;top:17233;width:34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" strokeweight=".26467mm"/>
                      <v:shape id="Line 64" o:spid="_x0000_s1030" type="#_x0000_t32" style="position:absolute;left:3422;top:15538;width:0;height:179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" strokeweight=".26467mm"/>
                    </v:group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DB81A52" wp14:editId="0AD690E9">
                      <wp:simplePos x="0" y="0"/>
                      <wp:positionH relativeFrom="column">
                        <wp:posOffset>1366515</wp:posOffset>
                      </wp:positionH>
                      <wp:positionV relativeFrom="paragraph">
                        <wp:posOffset>2026282</wp:posOffset>
                      </wp:positionV>
                      <wp:extent cx="10790" cy="605150"/>
                      <wp:effectExtent l="95250" t="0" r="65410" b="61600"/>
                      <wp:wrapNone/>
                      <wp:docPr id="450717536" name="Lin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790" cy="605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4062E3" id="Line 38" o:spid="_x0000_s1026" type="#_x0000_t32" style="position:absolute;margin-left:107.6pt;margin-top:159.55pt;width:.85pt;height:47.65pt;flip:x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" strokeweight=".26467mm">
                      <v:stroke endarrow="open"/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481FB4E" wp14:editId="6992D62C">
                      <wp:simplePos x="0" y="0"/>
                      <wp:positionH relativeFrom="column">
                        <wp:posOffset>795656</wp:posOffset>
                      </wp:positionH>
                      <wp:positionV relativeFrom="paragraph">
                        <wp:posOffset>1691009</wp:posOffset>
                      </wp:positionV>
                      <wp:extent cx="1143000" cy="342900"/>
                      <wp:effectExtent l="0" t="0" r="19050" b="19050"/>
                      <wp:wrapNone/>
                      <wp:docPr id="1470641515" name="AutoShap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342900"/>
                              </a:xfrm>
                              <a:custGeom>
                                <a:avLst>
                                  <a:gd name="f10" fmla="val 3600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620000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45"/>
                                  <a:gd name="f10" fmla="val 3600"/>
                                  <a:gd name="f11" fmla="abs f4"/>
                                  <a:gd name="f12" fmla="abs f5"/>
                                  <a:gd name="f13" fmla="abs f6"/>
                                  <a:gd name="f14" fmla="*/ f8 1 180"/>
                                  <a:gd name="f15" fmla="val f10"/>
                                  <a:gd name="f16" fmla="+- 0 0 f2"/>
                                  <a:gd name="f17" fmla="?: f11 f4 1"/>
                                  <a:gd name="f18" fmla="?: f12 f5 1"/>
                                  <a:gd name="f19" fmla="?: f13 f6 1"/>
                                  <a:gd name="f20" fmla="*/ f9 f14 1"/>
                                  <a:gd name="f21" fmla="+- f7 f15 0"/>
                                  <a:gd name="f22" fmla="*/ f17 1 21600"/>
                                  <a:gd name="f23" fmla="*/ f18 1 21600"/>
                                  <a:gd name="f24" fmla="*/ 21600 f17 1"/>
                                  <a:gd name="f25" fmla="*/ 21600 f18 1"/>
                                  <a:gd name="f26" fmla="+- 0 0 f20"/>
                                  <a:gd name="f27" fmla="+- f7 0 f21"/>
                                  <a:gd name="f28" fmla="+- f21 0 f7"/>
                                  <a:gd name="f29" fmla="min f23 f22"/>
                                  <a:gd name="f30" fmla="*/ f24 1 f19"/>
                                  <a:gd name="f31" fmla="*/ f25 1 f19"/>
                                  <a:gd name="f32" fmla="*/ f26 f1 1"/>
                                  <a:gd name="f33" fmla="abs f27"/>
                                  <a:gd name="f34" fmla="abs f28"/>
                                  <a:gd name="f35" fmla="?: f27 f16 f2"/>
                                  <a:gd name="f36" fmla="?: f27 f2 f16"/>
                                  <a:gd name="f37" fmla="?: f27 f3 f2"/>
                                  <a:gd name="f38" fmla="?: f27 f2 f3"/>
                                  <a:gd name="f39" fmla="?: f28 f16 f2"/>
                                  <a:gd name="f40" fmla="?: f28 f2 f16"/>
                                  <a:gd name="f41" fmla="?: f27 0 f1"/>
                                  <a:gd name="f42" fmla="?: f27 f1 0"/>
                                  <a:gd name="f43" fmla="val f30"/>
                                  <a:gd name="f44" fmla="val f31"/>
                                  <a:gd name="f45" fmla="*/ f32 1 f8"/>
                                  <a:gd name="f46" fmla="?: f27 f38 f37"/>
                                  <a:gd name="f47" fmla="?: f27 f37 f38"/>
                                  <a:gd name="f48" fmla="?: f28 f36 f35"/>
                                  <a:gd name="f49" fmla="*/ f21 f29 1"/>
                                  <a:gd name="f50" fmla="*/ f7 f29 1"/>
                                  <a:gd name="f51" fmla="*/ f33 f29 1"/>
                                  <a:gd name="f52" fmla="*/ f34 f29 1"/>
                                  <a:gd name="f53" fmla="+- f44 0 f15"/>
                                  <a:gd name="f54" fmla="+- f43 0 f15"/>
                                  <a:gd name="f55" fmla="+- f45 0 f2"/>
                                  <a:gd name="f56" fmla="?: f28 f47 f46"/>
                                  <a:gd name="f57" fmla="*/ f44 f29 1"/>
                                  <a:gd name="f58" fmla="*/ f43 f29 1"/>
                                  <a:gd name="f59" fmla="+- f55 f2 0"/>
                                  <a:gd name="f60" fmla="+- f44 0 f53"/>
                                  <a:gd name="f61" fmla="+- f43 0 f54"/>
                                  <a:gd name="f62" fmla="+- f53 0 f44"/>
                                  <a:gd name="f63" fmla="+- f54 0 f43"/>
                                  <a:gd name="f64" fmla="*/ f53 f29 1"/>
                                  <a:gd name="f65" fmla="*/ f54 f29 1"/>
                                  <a:gd name="f66" fmla="*/ f59 f8 1"/>
                                  <a:gd name="f67" fmla="abs f60"/>
                                  <a:gd name="f68" fmla="?: f60 0 f1"/>
                                  <a:gd name="f69" fmla="?: f60 f1 0"/>
                                  <a:gd name="f70" fmla="?: f60 f39 f40"/>
                                  <a:gd name="f71" fmla="abs f61"/>
                                  <a:gd name="f72" fmla="abs f62"/>
                                  <a:gd name="f73" fmla="?: f61 f16 f2"/>
                                  <a:gd name="f74" fmla="?: f61 f2 f16"/>
                                  <a:gd name="f75" fmla="?: f61 f3 f2"/>
                                  <a:gd name="f76" fmla="?: f61 f2 f3"/>
                                  <a:gd name="f77" fmla="abs f63"/>
                                  <a:gd name="f78" fmla="?: f63 f16 f2"/>
                                  <a:gd name="f79" fmla="?: f63 f2 f16"/>
                                  <a:gd name="f80" fmla="?: f63 f42 f41"/>
                                  <a:gd name="f81" fmla="?: f63 f41 f42"/>
                                  <a:gd name="f82" fmla="*/ f66 1 f1"/>
                                  <a:gd name="f83" fmla="?: f28 f69 f68"/>
                                  <a:gd name="f84" fmla="?: f28 f68 f69"/>
                                  <a:gd name="f85" fmla="?: f61 f76 f75"/>
                                  <a:gd name="f86" fmla="?: f61 f75 f76"/>
                                  <a:gd name="f87" fmla="?: f62 f74 f73"/>
                                  <a:gd name="f88" fmla="?: f27 f80 f81"/>
                                  <a:gd name="f89" fmla="?: f27 f78 f79"/>
                                  <a:gd name="f90" fmla="*/ f67 f29 1"/>
                                  <a:gd name="f91" fmla="*/ f71 f29 1"/>
                                  <a:gd name="f92" fmla="*/ f72 f29 1"/>
                                  <a:gd name="f93" fmla="*/ f77 f29 1"/>
                                  <a:gd name="f94" fmla="+- 0 0 f82"/>
                                  <a:gd name="f95" fmla="?: f60 f83 f84"/>
                                  <a:gd name="f96" fmla="?: f62 f86 f85"/>
                                  <a:gd name="f97" fmla="+- 0 0 f94"/>
                                  <a:gd name="f98" fmla="*/ f97 f1 1"/>
                                  <a:gd name="f99" fmla="*/ f98 1 f8"/>
                                  <a:gd name="f100" fmla="+- f99 0 f2"/>
                                  <a:gd name="f101" fmla="cos 1 f100"/>
                                  <a:gd name="f102" fmla="+- 0 0 f101"/>
                                  <a:gd name="f103" fmla="+- 0 0 f102"/>
                                  <a:gd name="f104" fmla="val f103"/>
                                  <a:gd name="f105" fmla="+- 0 0 f104"/>
                                  <a:gd name="f106" fmla="*/ f15 f105 1"/>
                                  <a:gd name="f107" fmla="*/ f106 3163 1"/>
                                  <a:gd name="f108" fmla="*/ f107 1 7636"/>
                                  <a:gd name="f109" fmla="+- f7 f108 0"/>
                                  <a:gd name="f110" fmla="+- f43 0 f108"/>
                                  <a:gd name="f111" fmla="+- f44 0 f108"/>
                                  <a:gd name="f112" fmla="*/ f109 f29 1"/>
                                  <a:gd name="f113" fmla="*/ f110 f29 1"/>
                                  <a:gd name="f114" fmla="*/ f111 f29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12" t="f112" r="f113" b="f114"/>
                                <a:pathLst>
                                  <a:path>
                                    <a:moveTo>
                                      <a:pt x="f49" y="f50"/>
                                    </a:moveTo>
                                    <a:arcTo wR="f51" hR="f52" stAng="f56" swAng="f48"/>
                                    <a:lnTo>
                                      <a:pt x="f50" y="f64"/>
                                    </a:lnTo>
                                    <a:arcTo wR="f52" hR="f90" stAng="f95" swAng="f70"/>
                                    <a:lnTo>
                                      <a:pt x="f65" y="f57"/>
                                    </a:lnTo>
                                    <a:arcTo wR="f91" hR="f92" stAng="f96" swAng="f87"/>
                                    <a:lnTo>
                                      <a:pt x="f58" y="f49"/>
                                    </a:lnTo>
                                    <a:arcTo wR="f93" hR="f51" stAng="f88" swAng="f89"/>
                                    <a:close/>
                                  </a:path>
                                </a:pathLst>
                              </a:custGeom>
                              <a:solidFill>
                                <a:srgbClr val="CCFFCC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txbx>
                              <w:txbxContent>
                                <w:p w14:paraId="49BDE035" w14:textId="77777777" w:rsidR="009750CC" w:rsidRDefault="00000000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函知同意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81FB4E" id="AutoShape 104" o:spid="_x0000_s1028" style="position:absolute;left:0;text-align:left;margin-left:62.65pt;margin-top:133.15pt;width:90pt;height:27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43000,342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" adj="-11796480,,5400" path="m57150,at,,114300,114300,57150,,,57150l,285750at,228600,114300,342900,,285750,57150,342900l1085850,342900at1028700,228600,1143000,342900,1085850,342900,1143000,285750l1143000,57150at1028700,,1143000,114300,1143000,57150,1085850,l57150,xe" fillcolor="#cfc" strokeweight=".26467mm">
                      <v:stroke joinstyle="round"/>
                      <v:formulas/>
                      <v:path arrowok="t" o:connecttype="custom" o:connectlocs="571500,0;1143000,171450;571500,342900;0,171450" o:connectangles="270,0,90,180" textboxrect="16739,16739,1126261,326161"/>
                      <v:textbox>
                        <w:txbxContent>
                          <w:p w14:paraId="49BDE035" w14:textId="77777777" w:rsidR="009750CC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函知同意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12F32F8" wp14:editId="4AC33DE4">
                      <wp:simplePos x="0" y="0"/>
                      <wp:positionH relativeFrom="column">
                        <wp:posOffset>1376043</wp:posOffset>
                      </wp:positionH>
                      <wp:positionV relativeFrom="paragraph">
                        <wp:posOffset>777240</wp:posOffset>
                      </wp:positionV>
                      <wp:extent cx="6346" cy="916942"/>
                      <wp:effectExtent l="95250" t="0" r="69854" b="54608"/>
                      <wp:wrapNone/>
                      <wp:docPr id="1677914161" name="Lin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46" cy="91694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2B37F" id="Line 33" o:spid="_x0000_s1026" type="#_x0000_t32" style="position:absolute;margin-left:108.35pt;margin-top:61.2pt;width:.5pt;height:72.2pt;flip:x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" strokeweight=".26467mm">
                      <v:stroke endarrow="open"/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3F2A3FF3" wp14:editId="52E42B3D">
                      <wp:simplePos x="0" y="0"/>
                      <wp:positionH relativeFrom="column">
                        <wp:posOffset>655323</wp:posOffset>
                      </wp:positionH>
                      <wp:positionV relativeFrom="paragraph">
                        <wp:posOffset>252731</wp:posOffset>
                      </wp:positionV>
                      <wp:extent cx="1457325" cy="504191"/>
                      <wp:effectExtent l="38100" t="19050" r="28575" b="29209"/>
                      <wp:wrapNone/>
                      <wp:docPr id="1451675361" name="AutoShap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504191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ss"/>
                                  <a:gd name="f3" fmla="val 0"/>
                                  <a:gd name="f4" fmla="abs f0"/>
                                  <a:gd name="f5" fmla="abs f1"/>
                                  <a:gd name="f6" fmla="abs f2"/>
                                  <a:gd name="f7" fmla="?: f4 f0 1"/>
                                  <a:gd name="f8" fmla="?: f5 f1 1"/>
                                  <a:gd name="f9" fmla="?: f6 f2 1"/>
                                  <a:gd name="f10" fmla="*/ f7 1 21600"/>
                                  <a:gd name="f11" fmla="*/ f8 1 21600"/>
                                  <a:gd name="f12" fmla="*/ 21600 f7 1"/>
                                  <a:gd name="f13" fmla="*/ 21600 f8 1"/>
                                  <a:gd name="f14" fmla="min f11 f10"/>
                                  <a:gd name="f15" fmla="*/ f12 1 f9"/>
                                  <a:gd name="f16" fmla="*/ f13 1 f9"/>
                                  <a:gd name="f17" fmla="val f15"/>
                                  <a:gd name="f18" fmla="val f16"/>
                                  <a:gd name="f19" fmla="*/ f3 f14 1"/>
                                  <a:gd name="f20" fmla="+- f18 0 f3"/>
                                  <a:gd name="f21" fmla="+- f17 0 f3"/>
                                  <a:gd name="f22" fmla="*/ f17 f14 1"/>
                                  <a:gd name="f23" fmla="*/ f18 f14 1"/>
                                  <a:gd name="f24" fmla="*/ f20 1 2"/>
                                  <a:gd name="f25" fmla="*/ f20 1 4"/>
                                  <a:gd name="f26" fmla="*/ f21 1 2"/>
                                  <a:gd name="f27" fmla="*/ f21 1 4"/>
                                  <a:gd name="f28" fmla="*/ f21 3 1"/>
                                  <a:gd name="f29" fmla="*/ f20 3 1"/>
                                  <a:gd name="f30" fmla="+- f3 f24 0"/>
                                  <a:gd name="f31" fmla="+- f3 f26 0"/>
                                  <a:gd name="f32" fmla="*/ f28 1 4"/>
                                  <a:gd name="f33" fmla="*/ f29 1 4"/>
                                  <a:gd name="f34" fmla="*/ f27 f14 1"/>
                                  <a:gd name="f35" fmla="*/ f25 f14 1"/>
                                  <a:gd name="f36" fmla="*/ f32 f14 1"/>
                                  <a:gd name="f37" fmla="*/ f33 f14 1"/>
                                  <a:gd name="f38" fmla="*/ f30 f14 1"/>
                                  <a:gd name="f39" fmla="*/ f31 f14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34" t="f35" r="f36" b="f37"/>
                                <a:pathLst>
                                  <a:path>
                                    <a:moveTo>
                                      <a:pt x="f19" y="f38"/>
                                    </a:moveTo>
                                    <a:lnTo>
                                      <a:pt x="f39" y="f19"/>
                                    </a:lnTo>
                                    <a:lnTo>
                                      <a:pt x="f22" y="f38"/>
                                    </a:lnTo>
                                    <a:lnTo>
                                      <a:pt x="f39" y="f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CC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3B5D7317" w14:textId="77777777" w:rsidR="009750CC" w:rsidRDefault="00000000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內部審核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2A3FF3" id="AutoShape 26" o:spid="_x0000_s1029" style="position:absolute;left:0;text-align:left;margin-left:51.6pt;margin-top:19.9pt;width:114.75pt;height:39.7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57325,5041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" adj="-11796480,,5400" path="m,252096l728662,r728663,252096l728662,504191,,252096xe" fillcolor="#9cf" strokeweight=".26467mm">
                      <v:stroke joinstyle="miter"/>
                      <v:formulas/>
                      <v:path arrowok="t" o:connecttype="custom" o:connectlocs="728663,0;1457325,252096;728663,504191;0,252096" o:connectangles="270,0,90,180" textboxrect="364331,126048,1092994,378143"/>
                      <v:textbox>
                        <w:txbxContent>
                          <w:p w14:paraId="3B5D7317" w14:textId="77777777" w:rsidR="009750CC" w:rsidRDefault="00000000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內部審核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65B9476" wp14:editId="525B296A">
                      <wp:simplePos x="0" y="0"/>
                      <wp:positionH relativeFrom="column">
                        <wp:posOffset>673739</wp:posOffset>
                      </wp:positionH>
                      <wp:positionV relativeFrom="paragraph">
                        <wp:posOffset>1305562</wp:posOffset>
                      </wp:positionV>
                      <wp:extent cx="588645" cy="342269"/>
                      <wp:effectExtent l="0" t="0" r="20955" b="19681"/>
                      <wp:wrapNone/>
                      <wp:docPr id="1934057689" name="AutoShap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645" cy="342269"/>
                              </a:xfrm>
                              <a:custGeom>
                                <a:avLst>
                                  <a:gd name="f10" fmla="val 3600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620000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45"/>
                                  <a:gd name="f10" fmla="val 3600"/>
                                  <a:gd name="f11" fmla="abs f4"/>
                                  <a:gd name="f12" fmla="abs f5"/>
                                  <a:gd name="f13" fmla="abs f6"/>
                                  <a:gd name="f14" fmla="*/ f8 1 180"/>
                                  <a:gd name="f15" fmla="val f10"/>
                                  <a:gd name="f16" fmla="+- 0 0 f2"/>
                                  <a:gd name="f17" fmla="?: f11 f4 1"/>
                                  <a:gd name="f18" fmla="?: f12 f5 1"/>
                                  <a:gd name="f19" fmla="?: f13 f6 1"/>
                                  <a:gd name="f20" fmla="*/ f9 f14 1"/>
                                  <a:gd name="f21" fmla="+- f7 f15 0"/>
                                  <a:gd name="f22" fmla="*/ f17 1 21600"/>
                                  <a:gd name="f23" fmla="*/ f18 1 21600"/>
                                  <a:gd name="f24" fmla="*/ 21600 f17 1"/>
                                  <a:gd name="f25" fmla="*/ 21600 f18 1"/>
                                  <a:gd name="f26" fmla="+- 0 0 f20"/>
                                  <a:gd name="f27" fmla="+- f7 0 f21"/>
                                  <a:gd name="f28" fmla="+- f21 0 f7"/>
                                  <a:gd name="f29" fmla="min f23 f22"/>
                                  <a:gd name="f30" fmla="*/ f24 1 f19"/>
                                  <a:gd name="f31" fmla="*/ f25 1 f19"/>
                                  <a:gd name="f32" fmla="*/ f26 f1 1"/>
                                  <a:gd name="f33" fmla="abs f27"/>
                                  <a:gd name="f34" fmla="abs f28"/>
                                  <a:gd name="f35" fmla="?: f27 f16 f2"/>
                                  <a:gd name="f36" fmla="?: f27 f2 f16"/>
                                  <a:gd name="f37" fmla="?: f27 f3 f2"/>
                                  <a:gd name="f38" fmla="?: f27 f2 f3"/>
                                  <a:gd name="f39" fmla="?: f28 f16 f2"/>
                                  <a:gd name="f40" fmla="?: f28 f2 f16"/>
                                  <a:gd name="f41" fmla="?: f27 0 f1"/>
                                  <a:gd name="f42" fmla="?: f27 f1 0"/>
                                  <a:gd name="f43" fmla="val f30"/>
                                  <a:gd name="f44" fmla="val f31"/>
                                  <a:gd name="f45" fmla="*/ f32 1 f8"/>
                                  <a:gd name="f46" fmla="?: f27 f38 f37"/>
                                  <a:gd name="f47" fmla="?: f27 f37 f38"/>
                                  <a:gd name="f48" fmla="?: f28 f36 f35"/>
                                  <a:gd name="f49" fmla="*/ f21 f29 1"/>
                                  <a:gd name="f50" fmla="*/ f7 f29 1"/>
                                  <a:gd name="f51" fmla="*/ f33 f29 1"/>
                                  <a:gd name="f52" fmla="*/ f34 f29 1"/>
                                  <a:gd name="f53" fmla="+- f44 0 f15"/>
                                  <a:gd name="f54" fmla="+- f43 0 f15"/>
                                  <a:gd name="f55" fmla="+- f45 0 f2"/>
                                  <a:gd name="f56" fmla="?: f28 f47 f46"/>
                                  <a:gd name="f57" fmla="*/ f44 f29 1"/>
                                  <a:gd name="f58" fmla="*/ f43 f29 1"/>
                                  <a:gd name="f59" fmla="+- f55 f2 0"/>
                                  <a:gd name="f60" fmla="+- f44 0 f53"/>
                                  <a:gd name="f61" fmla="+- f43 0 f54"/>
                                  <a:gd name="f62" fmla="+- f53 0 f44"/>
                                  <a:gd name="f63" fmla="+- f54 0 f43"/>
                                  <a:gd name="f64" fmla="*/ f53 f29 1"/>
                                  <a:gd name="f65" fmla="*/ f54 f29 1"/>
                                  <a:gd name="f66" fmla="*/ f59 f8 1"/>
                                  <a:gd name="f67" fmla="abs f60"/>
                                  <a:gd name="f68" fmla="?: f60 0 f1"/>
                                  <a:gd name="f69" fmla="?: f60 f1 0"/>
                                  <a:gd name="f70" fmla="?: f60 f39 f40"/>
                                  <a:gd name="f71" fmla="abs f61"/>
                                  <a:gd name="f72" fmla="abs f62"/>
                                  <a:gd name="f73" fmla="?: f61 f16 f2"/>
                                  <a:gd name="f74" fmla="?: f61 f2 f16"/>
                                  <a:gd name="f75" fmla="?: f61 f3 f2"/>
                                  <a:gd name="f76" fmla="?: f61 f2 f3"/>
                                  <a:gd name="f77" fmla="abs f63"/>
                                  <a:gd name="f78" fmla="?: f63 f16 f2"/>
                                  <a:gd name="f79" fmla="?: f63 f2 f16"/>
                                  <a:gd name="f80" fmla="?: f63 f42 f41"/>
                                  <a:gd name="f81" fmla="?: f63 f41 f42"/>
                                  <a:gd name="f82" fmla="*/ f66 1 f1"/>
                                  <a:gd name="f83" fmla="?: f28 f69 f68"/>
                                  <a:gd name="f84" fmla="?: f28 f68 f69"/>
                                  <a:gd name="f85" fmla="?: f61 f76 f75"/>
                                  <a:gd name="f86" fmla="?: f61 f75 f76"/>
                                  <a:gd name="f87" fmla="?: f62 f74 f73"/>
                                  <a:gd name="f88" fmla="?: f27 f80 f81"/>
                                  <a:gd name="f89" fmla="?: f27 f78 f79"/>
                                  <a:gd name="f90" fmla="*/ f67 f29 1"/>
                                  <a:gd name="f91" fmla="*/ f71 f29 1"/>
                                  <a:gd name="f92" fmla="*/ f72 f29 1"/>
                                  <a:gd name="f93" fmla="*/ f77 f29 1"/>
                                  <a:gd name="f94" fmla="+- 0 0 f82"/>
                                  <a:gd name="f95" fmla="?: f60 f83 f84"/>
                                  <a:gd name="f96" fmla="?: f62 f86 f85"/>
                                  <a:gd name="f97" fmla="+- 0 0 f94"/>
                                  <a:gd name="f98" fmla="*/ f97 f1 1"/>
                                  <a:gd name="f99" fmla="*/ f98 1 f8"/>
                                  <a:gd name="f100" fmla="+- f99 0 f2"/>
                                  <a:gd name="f101" fmla="cos 1 f100"/>
                                  <a:gd name="f102" fmla="+- 0 0 f101"/>
                                  <a:gd name="f103" fmla="+- 0 0 f102"/>
                                  <a:gd name="f104" fmla="val f103"/>
                                  <a:gd name="f105" fmla="+- 0 0 f104"/>
                                  <a:gd name="f106" fmla="*/ f15 f105 1"/>
                                  <a:gd name="f107" fmla="*/ f106 3163 1"/>
                                  <a:gd name="f108" fmla="*/ f107 1 7636"/>
                                  <a:gd name="f109" fmla="+- f7 f108 0"/>
                                  <a:gd name="f110" fmla="+- f43 0 f108"/>
                                  <a:gd name="f111" fmla="+- f44 0 f108"/>
                                  <a:gd name="f112" fmla="*/ f109 f29 1"/>
                                  <a:gd name="f113" fmla="*/ f110 f29 1"/>
                                  <a:gd name="f114" fmla="*/ f111 f29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12" t="f112" r="f113" b="f114"/>
                                <a:pathLst>
                                  <a:path>
                                    <a:moveTo>
                                      <a:pt x="f49" y="f50"/>
                                    </a:moveTo>
                                    <a:arcTo wR="f51" hR="f52" stAng="f56" swAng="f48"/>
                                    <a:lnTo>
                                      <a:pt x="f50" y="f64"/>
                                    </a:lnTo>
                                    <a:arcTo wR="f52" hR="f90" stAng="f95" swAng="f70"/>
                                    <a:lnTo>
                                      <a:pt x="f65" y="f57"/>
                                    </a:lnTo>
                                    <a:arcTo wR="f91" hR="f92" stAng="f96" swAng="f87"/>
                                    <a:lnTo>
                                      <a:pt x="f58" y="f49"/>
                                    </a:lnTo>
                                    <a:arcTo wR="f93" hR="f51" stAng="f88" swAng="f89"/>
                                    <a:close/>
                                  </a:path>
                                </a:pathLst>
                              </a:custGeom>
                              <a:solidFill>
                                <a:srgbClr val="FF99CC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txbx>
                              <w:txbxContent>
                                <w:p w14:paraId="42D053DD" w14:textId="77777777" w:rsidR="009750CC" w:rsidRDefault="00000000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退件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5B9476" id="AutoShape 23" o:spid="_x0000_s1030" style="position:absolute;left:0;text-align:left;margin-left:53.05pt;margin-top:102.8pt;width:46.35pt;height:26.9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8645,3422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" adj="-11796480,,5400" path="m57045,at,,114090,114090,57045,,,57045l,285224at,228179,114090,342269,,285224,57045,342269l531600,342269at474555,228179,588645,342269,531600,342269,588645,285224l588645,57045at474555,,588645,114090,588645,57045,531600,l57045,xe" fillcolor="#f9c" strokeweight=".26467mm">
                      <v:stroke joinstyle="round"/>
                      <v:formulas/>
                      <v:path arrowok="t" o:connecttype="custom" o:connectlocs="294323,0;588645,171135;294323,342269;0,171135" o:connectangles="270,0,90,180" textboxrect="16708,16708,571937,325561"/>
                      <v:textbox>
                        <w:txbxContent>
                          <w:p w14:paraId="42D053DD" w14:textId="77777777" w:rsidR="009750CC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退件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E50AA57" wp14:editId="47A3957C">
                      <wp:simplePos x="0" y="0"/>
                      <wp:positionH relativeFrom="column">
                        <wp:posOffset>113669</wp:posOffset>
                      </wp:positionH>
                      <wp:positionV relativeFrom="paragraph">
                        <wp:posOffset>1306192</wp:posOffset>
                      </wp:positionV>
                      <wp:extent cx="531495" cy="342269"/>
                      <wp:effectExtent l="0" t="0" r="20955" b="19681"/>
                      <wp:wrapNone/>
                      <wp:docPr id="1839349907" name="AutoShap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1495" cy="342269"/>
                              </a:xfrm>
                              <a:custGeom>
                                <a:avLst>
                                  <a:gd name="f10" fmla="val 3600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620000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45"/>
                                  <a:gd name="f10" fmla="val 3600"/>
                                  <a:gd name="f11" fmla="abs f4"/>
                                  <a:gd name="f12" fmla="abs f5"/>
                                  <a:gd name="f13" fmla="abs f6"/>
                                  <a:gd name="f14" fmla="*/ f8 1 180"/>
                                  <a:gd name="f15" fmla="val f10"/>
                                  <a:gd name="f16" fmla="+- 0 0 f2"/>
                                  <a:gd name="f17" fmla="?: f11 f4 1"/>
                                  <a:gd name="f18" fmla="?: f12 f5 1"/>
                                  <a:gd name="f19" fmla="?: f13 f6 1"/>
                                  <a:gd name="f20" fmla="*/ f9 f14 1"/>
                                  <a:gd name="f21" fmla="+- f7 f15 0"/>
                                  <a:gd name="f22" fmla="*/ f17 1 21600"/>
                                  <a:gd name="f23" fmla="*/ f18 1 21600"/>
                                  <a:gd name="f24" fmla="*/ 21600 f17 1"/>
                                  <a:gd name="f25" fmla="*/ 21600 f18 1"/>
                                  <a:gd name="f26" fmla="+- 0 0 f20"/>
                                  <a:gd name="f27" fmla="+- f7 0 f21"/>
                                  <a:gd name="f28" fmla="+- f21 0 f7"/>
                                  <a:gd name="f29" fmla="min f23 f22"/>
                                  <a:gd name="f30" fmla="*/ f24 1 f19"/>
                                  <a:gd name="f31" fmla="*/ f25 1 f19"/>
                                  <a:gd name="f32" fmla="*/ f26 f1 1"/>
                                  <a:gd name="f33" fmla="abs f27"/>
                                  <a:gd name="f34" fmla="abs f28"/>
                                  <a:gd name="f35" fmla="?: f27 f16 f2"/>
                                  <a:gd name="f36" fmla="?: f27 f2 f16"/>
                                  <a:gd name="f37" fmla="?: f27 f3 f2"/>
                                  <a:gd name="f38" fmla="?: f27 f2 f3"/>
                                  <a:gd name="f39" fmla="?: f28 f16 f2"/>
                                  <a:gd name="f40" fmla="?: f28 f2 f16"/>
                                  <a:gd name="f41" fmla="?: f27 0 f1"/>
                                  <a:gd name="f42" fmla="?: f27 f1 0"/>
                                  <a:gd name="f43" fmla="val f30"/>
                                  <a:gd name="f44" fmla="val f31"/>
                                  <a:gd name="f45" fmla="*/ f32 1 f8"/>
                                  <a:gd name="f46" fmla="?: f27 f38 f37"/>
                                  <a:gd name="f47" fmla="?: f27 f37 f38"/>
                                  <a:gd name="f48" fmla="?: f28 f36 f35"/>
                                  <a:gd name="f49" fmla="*/ f21 f29 1"/>
                                  <a:gd name="f50" fmla="*/ f7 f29 1"/>
                                  <a:gd name="f51" fmla="*/ f33 f29 1"/>
                                  <a:gd name="f52" fmla="*/ f34 f29 1"/>
                                  <a:gd name="f53" fmla="+- f44 0 f15"/>
                                  <a:gd name="f54" fmla="+- f43 0 f15"/>
                                  <a:gd name="f55" fmla="+- f45 0 f2"/>
                                  <a:gd name="f56" fmla="?: f28 f47 f46"/>
                                  <a:gd name="f57" fmla="*/ f44 f29 1"/>
                                  <a:gd name="f58" fmla="*/ f43 f29 1"/>
                                  <a:gd name="f59" fmla="+- f55 f2 0"/>
                                  <a:gd name="f60" fmla="+- f44 0 f53"/>
                                  <a:gd name="f61" fmla="+- f43 0 f54"/>
                                  <a:gd name="f62" fmla="+- f53 0 f44"/>
                                  <a:gd name="f63" fmla="+- f54 0 f43"/>
                                  <a:gd name="f64" fmla="*/ f53 f29 1"/>
                                  <a:gd name="f65" fmla="*/ f54 f29 1"/>
                                  <a:gd name="f66" fmla="*/ f59 f8 1"/>
                                  <a:gd name="f67" fmla="abs f60"/>
                                  <a:gd name="f68" fmla="?: f60 0 f1"/>
                                  <a:gd name="f69" fmla="?: f60 f1 0"/>
                                  <a:gd name="f70" fmla="?: f60 f39 f40"/>
                                  <a:gd name="f71" fmla="abs f61"/>
                                  <a:gd name="f72" fmla="abs f62"/>
                                  <a:gd name="f73" fmla="?: f61 f16 f2"/>
                                  <a:gd name="f74" fmla="?: f61 f2 f16"/>
                                  <a:gd name="f75" fmla="?: f61 f3 f2"/>
                                  <a:gd name="f76" fmla="?: f61 f2 f3"/>
                                  <a:gd name="f77" fmla="abs f63"/>
                                  <a:gd name="f78" fmla="?: f63 f16 f2"/>
                                  <a:gd name="f79" fmla="?: f63 f2 f16"/>
                                  <a:gd name="f80" fmla="?: f63 f42 f41"/>
                                  <a:gd name="f81" fmla="?: f63 f41 f42"/>
                                  <a:gd name="f82" fmla="*/ f66 1 f1"/>
                                  <a:gd name="f83" fmla="?: f28 f69 f68"/>
                                  <a:gd name="f84" fmla="?: f28 f68 f69"/>
                                  <a:gd name="f85" fmla="?: f61 f76 f75"/>
                                  <a:gd name="f86" fmla="?: f61 f75 f76"/>
                                  <a:gd name="f87" fmla="?: f62 f74 f73"/>
                                  <a:gd name="f88" fmla="?: f27 f80 f81"/>
                                  <a:gd name="f89" fmla="?: f27 f78 f79"/>
                                  <a:gd name="f90" fmla="*/ f67 f29 1"/>
                                  <a:gd name="f91" fmla="*/ f71 f29 1"/>
                                  <a:gd name="f92" fmla="*/ f72 f29 1"/>
                                  <a:gd name="f93" fmla="*/ f77 f29 1"/>
                                  <a:gd name="f94" fmla="+- 0 0 f82"/>
                                  <a:gd name="f95" fmla="?: f60 f83 f84"/>
                                  <a:gd name="f96" fmla="?: f62 f86 f85"/>
                                  <a:gd name="f97" fmla="+- 0 0 f94"/>
                                  <a:gd name="f98" fmla="*/ f97 f1 1"/>
                                  <a:gd name="f99" fmla="*/ f98 1 f8"/>
                                  <a:gd name="f100" fmla="+- f99 0 f2"/>
                                  <a:gd name="f101" fmla="cos 1 f100"/>
                                  <a:gd name="f102" fmla="+- 0 0 f101"/>
                                  <a:gd name="f103" fmla="+- 0 0 f102"/>
                                  <a:gd name="f104" fmla="val f103"/>
                                  <a:gd name="f105" fmla="+- 0 0 f104"/>
                                  <a:gd name="f106" fmla="*/ f15 f105 1"/>
                                  <a:gd name="f107" fmla="*/ f106 3163 1"/>
                                  <a:gd name="f108" fmla="*/ f107 1 7636"/>
                                  <a:gd name="f109" fmla="+- f7 f108 0"/>
                                  <a:gd name="f110" fmla="+- f43 0 f108"/>
                                  <a:gd name="f111" fmla="+- f44 0 f108"/>
                                  <a:gd name="f112" fmla="*/ f109 f29 1"/>
                                  <a:gd name="f113" fmla="*/ f110 f29 1"/>
                                  <a:gd name="f114" fmla="*/ f111 f29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12" t="f112" r="f113" b="f114"/>
                                <a:pathLst>
                                  <a:path>
                                    <a:moveTo>
                                      <a:pt x="f49" y="f50"/>
                                    </a:moveTo>
                                    <a:arcTo wR="f51" hR="f52" stAng="f56" swAng="f48"/>
                                    <a:lnTo>
                                      <a:pt x="f50" y="f64"/>
                                    </a:lnTo>
                                    <a:arcTo wR="f52" hR="f90" stAng="f95" swAng="f70"/>
                                    <a:lnTo>
                                      <a:pt x="f65" y="f57"/>
                                    </a:lnTo>
                                    <a:arcTo wR="f91" hR="f92" stAng="f96" swAng="f87"/>
                                    <a:lnTo>
                                      <a:pt x="f58" y="f49"/>
                                    </a:lnTo>
                                    <a:arcTo wR="f93" hR="f51" stAng="f88" swAng="f89"/>
                                    <a:close/>
                                  </a:path>
                                </a:pathLst>
                              </a:custGeom>
                              <a:solidFill>
                                <a:srgbClr val="FF99CC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txbx>
                              <w:txbxContent>
                                <w:p w14:paraId="7AA6E03D" w14:textId="77777777" w:rsidR="009750CC" w:rsidRDefault="00000000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修改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50AA57" id="AutoShape 22" o:spid="_x0000_s1031" style="position:absolute;left:0;text-align:left;margin-left:8.95pt;margin-top:102.85pt;width:41.85pt;height:26.9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1495,3422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" adj="-11796480,,5400" path="m57045,at,,114090,114090,57045,,,57045l,285224at,228179,114090,342269,,285224,57045,342269l474450,342269at417405,228179,531495,342269,474450,342269,531495,285224l531495,57045at417405,,531495,114090,531495,57045,474450,l57045,xe" fillcolor="#f9c" strokeweight=".26467mm">
                      <v:stroke joinstyle="round"/>
                      <v:formulas/>
                      <v:path arrowok="t" o:connecttype="custom" o:connectlocs="265748,0;531495,171135;265748,342269;0,171135" o:connectangles="270,0,90,180" textboxrect="16708,16708,514787,325561"/>
                      <v:textbox>
                        <w:txbxContent>
                          <w:p w14:paraId="7AA6E03D" w14:textId="77777777" w:rsidR="009750CC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修改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9AA93A1" wp14:editId="4FEE82AB">
                      <wp:simplePos x="0" y="0"/>
                      <wp:positionH relativeFrom="column">
                        <wp:posOffset>643893</wp:posOffset>
                      </wp:positionH>
                      <wp:positionV relativeFrom="paragraph">
                        <wp:posOffset>503550</wp:posOffset>
                      </wp:positionV>
                      <wp:extent cx="0" cy="457200"/>
                      <wp:effectExtent l="0" t="0" r="38100" b="19050"/>
                      <wp:wrapNone/>
                      <wp:docPr id="990779094" name="Lin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6E2F98" id="Line 55" o:spid="_x0000_s1026" type="#_x0000_t32" style="position:absolute;margin-left:50.7pt;margin-top:39.65pt;width:0;height:36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" strokeweight=".26467mm"/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C17CBA4" wp14:editId="07EC0D2D">
                      <wp:simplePos x="0" y="0"/>
                      <wp:positionH relativeFrom="column">
                        <wp:posOffset>354960</wp:posOffset>
                      </wp:positionH>
                      <wp:positionV relativeFrom="paragraph">
                        <wp:posOffset>966465</wp:posOffset>
                      </wp:positionV>
                      <wp:extent cx="0" cy="342900"/>
                      <wp:effectExtent l="95250" t="0" r="95250" b="57150"/>
                      <wp:wrapNone/>
                      <wp:docPr id="132090637" name="Lin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8D5771" id="Line 49" o:spid="_x0000_s1026" type="#_x0000_t32" style="position:absolute;margin-left:27.95pt;margin-top:76.1pt;width:0;height:27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" strokeweight=".26467mm">
                      <v:stroke endarrow="open"/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5C22C7A" wp14:editId="0530EF7C">
                      <wp:simplePos x="0" y="0"/>
                      <wp:positionH relativeFrom="column">
                        <wp:posOffset>938531</wp:posOffset>
                      </wp:positionH>
                      <wp:positionV relativeFrom="paragraph">
                        <wp:posOffset>964563</wp:posOffset>
                      </wp:positionV>
                      <wp:extent cx="0" cy="342900"/>
                      <wp:effectExtent l="95250" t="0" r="95250" b="57150"/>
                      <wp:wrapNone/>
                      <wp:docPr id="201065932" name="Lin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F58FFE" id="Line 48" o:spid="_x0000_s1026" type="#_x0000_t32" style="position:absolute;margin-left:73.9pt;margin-top:75.95pt;width:0;height:27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" strokeweight=".26467mm">
                      <v:stroke endarrow="open"/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41600D23" wp14:editId="1CE4CE2F">
                      <wp:simplePos x="0" y="0"/>
                      <wp:positionH relativeFrom="column">
                        <wp:posOffset>353699</wp:posOffset>
                      </wp:positionH>
                      <wp:positionV relativeFrom="paragraph">
                        <wp:posOffset>959489</wp:posOffset>
                      </wp:positionV>
                      <wp:extent cx="571500" cy="0"/>
                      <wp:effectExtent l="0" t="0" r="0" b="0"/>
                      <wp:wrapNone/>
                      <wp:docPr id="778225276" name="Lin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418354" id="Line 47" o:spid="_x0000_s1026" type="#_x0000_t32" style="position:absolute;margin-left:27.85pt;margin-top:75.55pt;width:45pt;height:0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" strokeweight=".26467mm"/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0C6AC15" wp14:editId="30C44E4A">
                      <wp:simplePos x="0" y="0"/>
                      <wp:positionH relativeFrom="column">
                        <wp:posOffset>1329693</wp:posOffset>
                      </wp:positionH>
                      <wp:positionV relativeFrom="paragraph">
                        <wp:posOffset>984251</wp:posOffset>
                      </wp:positionV>
                      <wp:extent cx="800100" cy="349886"/>
                      <wp:effectExtent l="0" t="0" r="0" b="0"/>
                      <wp:wrapNone/>
                      <wp:docPr id="1492929047" name="Text Box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349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5923754A" w14:textId="77777777" w:rsidR="009750CC" w:rsidRDefault="00000000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核准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C6AC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3" o:spid="_x0000_s1032" type="#_x0000_t202" style="position:absolute;left:0;text-align:left;margin-left:104.7pt;margin-top:77.5pt;width:63pt;height:27.5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" filled="f" stroked="f">
                      <v:textbox>
                        <w:txbxContent>
                          <w:p w14:paraId="5923754A" w14:textId="77777777" w:rsidR="009750CC" w:rsidRDefault="00000000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核准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5FC2A3F" wp14:editId="65EDAA05">
                      <wp:simplePos x="0" y="0"/>
                      <wp:positionH relativeFrom="column">
                        <wp:posOffset>158748</wp:posOffset>
                      </wp:positionH>
                      <wp:positionV relativeFrom="paragraph">
                        <wp:posOffset>562612</wp:posOffset>
                      </wp:positionV>
                      <wp:extent cx="800100" cy="349886"/>
                      <wp:effectExtent l="0" t="0" r="0" b="0"/>
                      <wp:wrapNone/>
                      <wp:docPr id="1300275287" name="Text Box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349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798F6B63" w14:textId="77777777" w:rsidR="009750CC" w:rsidRDefault="00000000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未核准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FC2A3F" id="Text Box 92" o:spid="_x0000_s1033" type="#_x0000_t202" style="position:absolute;left:0;text-align:left;margin-left:12.5pt;margin-top:44.3pt;width:63pt;height:27.5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" filled="f" stroked="f">
                      <v:textbox>
                        <w:txbxContent>
                          <w:p w14:paraId="798F6B63" w14:textId="77777777" w:rsidR="009750CC" w:rsidRDefault="00000000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未核准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E3AD" w14:textId="77777777" w:rsidR="009750CC" w:rsidRDefault="00000000">
            <w:pPr>
              <w:spacing w:line="36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承辦單位</w:t>
            </w:r>
          </w:p>
          <w:p w14:paraId="6C272841" w14:textId="77777777" w:rsidR="009750CC" w:rsidRDefault="00000000">
            <w:pPr>
              <w:spacing w:line="32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z w:val="20"/>
                <w:szCs w:val="20"/>
              </w:rPr>
              <w:t>各養護工程隊</w:t>
            </w:r>
            <w:r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  <w:p w14:paraId="35403F9A" w14:textId="77777777" w:rsidR="009750CC" w:rsidRDefault="00000000">
            <w:pPr>
              <w:spacing w:line="320" w:lineRule="exact"/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四維養護工程隊：</w:t>
            </w:r>
            <w:r>
              <w:rPr>
                <w:rFonts w:eastAsia="標楷體"/>
                <w:color w:val="000000"/>
                <w:sz w:val="20"/>
                <w:szCs w:val="20"/>
              </w:rPr>
              <w:t>07-7650530</w:t>
            </w:r>
          </w:p>
          <w:p w14:paraId="7CD4B668" w14:textId="77777777" w:rsidR="009750CC" w:rsidRDefault="00000000">
            <w:pPr>
              <w:spacing w:line="320" w:lineRule="exact"/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鳳山養護工程隊：</w:t>
            </w:r>
            <w:r>
              <w:rPr>
                <w:rFonts w:eastAsia="標楷體"/>
                <w:color w:val="000000"/>
                <w:sz w:val="20"/>
                <w:szCs w:val="20"/>
              </w:rPr>
              <w:t>07-7998366</w:t>
            </w:r>
          </w:p>
          <w:p w14:paraId="0766AE38" w14:textId="77777777" w:rsidR="009750CC" w:rsidRDefault="00000000">
            <w:pPr>
              <w:spacing w:line="320" w:lineRule="exact"/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岡山養護工程隊：</w:t>
            </w:r>
            <w:r>
              <w:rPr>
                <w:rFonts w:eastAsia="標楷體"/>
                <w:color w:val="000000"/>
                <w:sz w:val="20"/>
                <w:szCs w:val="20"/>
              </w:rPr>
              <w:t>07-6119599</w:t>
            </w:r>
          </w:p>
          <w:p w14:paraId="09364655" w14:textId="77777777" w:rsidR="009750CC" w:rsidRDefault="00000000">
            <w:pPr>
              <w:spacing w:line="320" w:lineRule="exact"/>
            </w:pPr>
            <w:r>
              <w:rPr>
                <w:rFonts w:eastAsia="標楷體"/>
                <w:b/>
                <w:color w:val="000000"/>
                <w:sz w:val="20"/>
                <w:szCs w:val="20"/>
              </w:rPr>
              <w:t>旗美養護工程隊：</w:t>
            </w:r>
            <w:r>
              <w:rPr>
                <w:rFonts w:eastAsia="標楷體"/>
                <w:color w:val="000000"/>
                <w:sz w:val="20"/>
                <w:szCs w:val="20"/>
              </w:rPr>
              <w:t>07-6626635</w:t>
            </w:r>
          </w:p>
        </w:tc>
        <w:tc>
          <w:tcPr>
            <w:tcW w:w="2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4CFE6" w14:textId="77777777" w:rsidR="009750CC" w:rsidRDefault="00000000">
            <w:pPr>
              <w:spacing w:line="36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3.</w:t>
            </w:r>
            <w:r>
              <w:rPr>
                <w:rFonts w:eastAsia="標楷體"/>
                <w:color w:val="000000"/>
                <w:sz w:val="20"/>
                <w:szCs w:val="20"/>
              </w:rPr>
              <w:t>審查條件為：</w:t>
            </w:r>
          </w:p>
          <w:p w14:paraId="3F1853B1" w14:textId="77777777" w:rsidR="009750CC" w:rsidRDefault="00000000">
            <w:pPr>
              <w:spacing w:line="36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3-1.</w:t>
            </w:r>
            <w:r>
              <w:rPr>
                <w:rFonts w:eastAsia="標楷體"/>
                <w:color w:val="000000"/>
                <w:sz w:val="20"/>
                <w:szCs w:val="20"/>
              </w:rPr>
              <w:t>申請書之內容</w:t>
            </w:r>
          </w:p>
          <w:p w14:paraId="234F7C6E" w14:textId="77777777" w:rsidR="009750CC" w:rsidRDefault="00000000">
            <w:pPr>
              <w:spacing w:line="360" w:lineRule="exact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3-2.</w:t>
            </w:r>
            <w:r>
              <w:rPr>
                <w:rFonts w:eastAsia="標楷體"/>
                <w:color w:val="000000"/>
                <w:sz w:val="20"/>
                <w:szCs w:val="20"/>
              </w:rPr>
              <w:t>活動範圍區域</w:t>
            </w:r>
          </w:p>
        </w:tc>
      </w:tr>
      <w:tr w:rsidR="009750CC" w14:paraId="75D4EACC" w14:textId="77777777">
        <w:tblPrEx>
          <w:tblCellMar>
            <w:top w:w="0" w:type="dxa"/>
            <w:bottom w:w="0" w:type="dxa"/>
          </w:tblCellMar>
        </w:tblPrEx>
        <w:trPr>
          <w:trHeight w:val="5216"/>
        </w:trPr>
        <w:tc>
          <w:tcPr>
            <w:tcW w:w="900" w:type="dxa"/>
            <w:tcBorders>
              <w:top w:val="dott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48E13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</w:t>
            </w:r>
          </w:p>
          <w:p w14:paraId="21CB2EBE" w14:textId="77777777" w:rsidR="009750CC" w:rsidRDefault="009750CC">
            <w:pPr>
              <w:spacing w:line="360" w:lineRule="exact"/>
              <w:rPr>
                <w:rFonts w:eastAsia="標楷體"/>
                <w:color w:val="000000"/>
              </w:rPr>
            </w:pPr>
          </w:p>
          <w:p w14:paraId="0ACCFF93" w14:textId="77777777" w:rsidR="009750CC" w:rsidRDefault="009750CC">
            <w:pPr>
              <w:spacing w:line="360" w:lineRule="exact"/>
              <w:rPr>
                <w:rFonts w:eastAsia="標楷體"/>
                <w:color w:val="000000"/>
              </w:rPr>
            </w:pPr>
          </w:p>
          <w:p w14:paraId="757567FE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4-1.</w:t>
            </w:r>
          </w:p>
          <w:p w14:paraId="342360F4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</w:t>
            </w:r>
          </w:p>
          <w:p w14:paraId="4C4B36D9" w14:textId="77777777" w:rsidR="009750CC" w:rsidRDefault="009750CC">
            <w:pPr>
              <w:spacing w:line="360" w:lineRule="exact"/>
              <w:rPr>
                <w:rFonts w:eastAsia="標楷體"/>
                <w:color w:val="000000"/>
              </w:rPr>
            </w:pPr>
          </w:p>
          <w:p w14:paraId="7C84043C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4-2.</w:t>
            </w:r>
          </w:p>
        </w:tc>
        <w:tc>
          <w:tcPr>
            <w:tcW w:w="180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37717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道路使用後覆查</w:t>
            </w:r>
          </w:p>
          <w:p w14:paraId="6D1CB2F3" w14:textId="77777777" w:rsidR="009750CC" w:rsidRDefault="009750CC">
            <w:pPr>
              <w:spacing w:line="360" w:lineRule="exact"/>
              <w:rPr>
                <w:rFonts w:eastAsia="標楷體"/>
                <w:color w:val="000000"/>
              </w:rPr>
            </w:pPr>
          </w:p>
          <w:p w14:paraId="010A0F64" w14:textId="77777777" w:rsidR="009750CC" w:rsidRDefault="00000000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未通過：改善</w:t>
            </w:r>
          </w:p>
          <w:p w14:paraId="79FD0D39" w14:textId="77777777" w:rsidR="009750CC" w:rsidRDefault="009750CC">
            <w:pPr>
              <w:spacing w:line="360" w:lineRule="exact"/>
              <w:rPr>
                <w:rFonts w:eastAsia="標楷體"/>
                <w:color w:val="000000"/>
              </w:rPr>
            </w:pPr>
          </w:p>
          <w:p w14:paraId="7BF12FC0" w14:textId="77777777" w:rsidR="009750CC" w:rsidRDefault="009750CC">
            <w:pPr>
              <w:spacing w:line="360" w:lineRule="exact"/>
              <w:rPr>
                <w:rFonts w:eastAsia="標楷體"/>
                <w:color w:val="000000"/>
              </w:rPr>
            </w:pPr>
          </w:p>
          <w:p w14:paraId="6EC1E1A4" w14:textId="77777777" w:rsidR="009750CC" w:rsidRDefault="00000000">
            <w:pPr>
              <w:spacing w:line="360" w:lineRule="exact"/>
            </w:pPr>
            <w:r>
              <w:rPr>
                <w:rFonts w:eastAsia="標楷體"/>
                <w:color w:val="000000"/>
              </w:rPr>
              <w:t>通過</w:t>
            </w:r>
          </w:p>
        </w:tc>
        <w:tc>
          <w:tcPr>
            <w:tcW w:w="396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A4B63" w14:textId="77777777" w:rsidR="009750CC" w:rsidRDefault="00000000">
            <w:pPr>
              <w:spacing w:line="360" w:lineRule="exact"/>
              <w:jc w:val="center"/>
            </w:pP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9A07AD3" wp14:editId="4C94D7E7">
                      <wp:simplePos x="0" y="0"/>
                      <wp:positionH relativeFrom="column">
                        <wp:posOffset>400680</wp:posOffset>
                      </wp:positionH>
                      <wp:positionV relativeFrom="paragraph">
                        <wp:posOffset>847721</wp:posOffset>
                      </wp:positionV>
                      <wp:extent cx="0" cy="685800"/>
                      <wp:effectExtent l="95250" t="0" r="114300" b="57150"/>
                      <wp:wrapNone/>
                      <wp:docPr id="639640901" name="Lin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85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277AD4" id="Line 76" o:spid="_x0000_s1026" type="#_x0000_t32" style="position:absolute;margin-left:31.55pt;margin-top:66.75pt;width:0;height:54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" strokeweight=".26467mm">
                      <v:stroke endarrow="open"/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52B9E4D" wp14:editId="75649A3B">
                      <wp:simplePos x="0" y="0"/>
                      <wp:positionH relativeFrom="column">
                        <wp:posOffset>409578</wp:posOffset>
                      </wp:positionH>
                      <wp:positionV relativeFrom="paragraph">
                        <wp:posOffset>831217</wp:posOffset>
                      </wp:positionV>
                      <wp:extent cx="224787" cy="6986"/>
                      <wp:effectExtent l="0" t="0" r="22863" b="31114"/>
                      <wp:wrapNone/>
                      <wp:docPr id="804877788" name="Lin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4787" cy="698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7CCC3A" id="Line 77" o:spid="_x0000_s1026" type="#_x0000_t32" style="position:absolute;margin-left:32.25pt;margin-top:65.45pt;width:17.7pt;height:.55pt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" strokeweight=".26467mm"/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F7DB45C" wp14:editId="047CE8B2">
                      <wp:simplePos x="0" y="0"/>
                      <wp:positionH relativeFrom="column">
                        <wp:posOffset>632463</wp:posOffset>
                      </wp:positionH>
                      <wp:positionV relativeFrom="paragraph">
                        <wp:posOffset>582299</wp:posOffset>
                      </wp:positionV>
                      <wp:extent cx="1482727" cy="504191"/>
                      <wp:effectExtent l="38100" t="19050" r="22223" b="29209"/>
                      <wp:wrapNone/>
                      <wp:docPr id="940003507" name="AutoShap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2727" cy="504191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ss"/>
                                  <a:gd name="f3" fmla="val 0"/>
                                  <a:gd name="f4" fmla="abs f0"/>
                                  <a:gd name="f5" fmla="abs f1"/>
                                  <a:gd name="f6" fmla="abs f2"/>
                                  <a:gd name="f7" fmla="?: f4 f0 1"/>
                                  <a:gd name="f8" fmla="?: f5 f1 1"/>
                                  <a:gd name="f9" fmla="?: f6 f2 1"/>
                                  <a:gd name="f10" fmla="*/ f7 1 21600"/>
                                  <a:gd name="f11" fmla="*/ f8 1 21600"/>
                                  <a:gd name="f12" fmla="*/ 21600 f7 1"/>
                                  <a:gd name="f13" fmla="*/ 21600 f8 1"/>
                                  <a:gd name="f14" fmla="min f11 f10"/>
                                  <a:gd name="f15" fmla="*/ f12 1 f9"/>
                                  <a:gd name="f16" fmla="*/ f13 1 f9"/>
                                  <a:gd name="f17" fmla="val f15"/>
                                  <a:gd name="f18" fmla="val f16"/>
                                  <a:gd name="f19" fmla="*/ f3 f14 1"/>
                                  <a:gd name="f20" fmla="+- f18 0 f3"/>
                                  <a:gd name="f21" fmla="+- f17 0 f3"/>
                                  <a:gd name="f22" fmla="*/ f17 f14 1"/>
                                  <a:gd name="f23" fmla="*/ f18 f14 1"/>
                                  <a:gd name="f24" fmla="*/ f20 1 2"/>
                                  <a:gd name="f25" fmla="*/ f20 1 4"/>
                                  <a:gd name="f26" fmla="*/ f21 1 2"/>
                                  <a:gd name="f27" fmla="*/ f21 1 4"/>
                                  <a:gd name="f28" fmla="*/ f21 3 1"/>
                                  <a:gd name="f29" fmla="*/ f20 3 1"/>
                                  <a:gd name="f30" fmla="+- f3 f24 0"/>
                                  <a:gd name="f31" fmla="+- f3 f26 0"/>
                                  <a:gd name="f32" fmla="*/ f28 1 4"/>
                                  <a:gd name="f33" fmla="*/ f29 1 4"/>
                                  <a:gd name="f34" fmla="*/ f27 f14 1"/>
                                  <a:gd name="f35" fmla="*/ f25 f14 1"/>
                                  <a:gd name="f36" fmla="*/ f32 f14 1"/>
                                  <a:gd name="f37" fmla="*/ f33 f14 1"/>
                                  <a:gd name="f38" fmla="*/ f30 f14 1"/>
                                  <a:gd name="f39" fmla="*/ f31 f14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34" t="f35" r="f36" b="f37"/>
                                <a:pathLst>
                                  <a:path>
                                    <a:moveTo>
                                      <a:pt x="f19" y="f38"/>
                                    </a:moveTo>
                                    <a:lnTo>
                                      <a:pt x="f39" y="f19"/>
                                    </a:lnTo>
                                    <a:lnTo>
                                      <a:pt x="f22" y="f38"/>
                                    </a:lnTo>
                                    <a:lnTo>
                                      <a:pt x="f39" y="f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CC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3EC1C20A" w14:textId="77777777" w:rsidR="009750CC" w:rsidRDefault="00000000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期限改善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7DB45C" id="AutoShape 28" o:spid="_x0000_s1034" style="position:absolute;left:0;text-align:left;margin-left:49.8pt;margin-top:45.85pt;width:116.75pt;height:39.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82727,5041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" adj="-11796480,,5400" path="m,252096l741363,r741364,252096l741363,504191,,252096xe" fillcolor="#9cf" strokeweight=".26467mm">
                      <v:stroke joinstyle="miter"/>
                      <v:formulas/>
                      <v:path arrowok="t" o:connecttype="custom" o:connectlocs="741364,0;1482727,252096;741364,504191;0,252096" o:connectangles="270,0,90,180" textboxrect="370682,126048,1112045,378143"/>
                      <v:textbox>
                        <w:txbxContent>
                          <w:p w14:paraId="3EC1C20A" w14:textId="77777777" w:rsidR="009750CC" w:rsidRDefault="00000000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期限改善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6F79BC7" wp14:editId="241FF417">
                      <wp:simplePos x="0" y="0"/>
                      <wp:positionH relativeFrom="column">
                        <wp:posOffset>998853</wp:posOffset>
                      </wp:positionH>
                      <wp:positionV relativeFrom="paragraph">
                        <wp:posOffset>1533521</wp:posOffset>
                      </wp:positionV>
                      <wp:extent cx="744221" cy="401321"/>
                      <wp:effectExtent l="0" t="0" r="17779" b="17779"/>
                      <wp:wrapNone/>
                      <wp:docPr id="1507617166" name="AutoShap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4221" cy="401321"/>
                              </a:xfrm>
                              <a:custGeom>
                                <a:avLst>
                                  <a:gd name="f10" fmla="val 3600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620000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45"/>
                                  <a:gd name="f10" fmla="val 3600"/>
                                  <a:gd name="f11" fmla="abs f4"/>
                                  <a:gd name="f12" fmla="abs f5"/>
                                  <a:gd name="f13" fmla="abs f6"/>
                                  <a:gd name="f14" fmla="*/ f8 1 180"/>
                                  <a:gd name="f15" fmla="val f10"/>
                                  <a:gd name="f16" fmla="+- 0 0 f2"/>
                                  <a:gd name="f17" fmla="?: f11 f4 1"/>
                                  <a:gd name="f18" fmla="?: f12 f5 1"/>
                                  <a:gd name="f19" fmla="?: f13 f6 1"/>
                                  <a:gd name="f20" fmla="*/ f9 f14 1"/>
                                  <a:gd name="f21" fmla="+- f7 f15 0"/>
                                  <a:gd name="f22" fmla="*/ f17 1 21600"/>
                                  <a:gd name="f23" fmla="*/ f18 1 21600"/>
                                  <a:gd name="f24" fmla="*/ 21600 f17 1"/>
                                  <a:gd name="f25" fmla="*/ 21600 f18 1"/>
                                  <a:gd name="f26" fmla="+- 0 0 f20"/>
                                  <a:gd name="f27" fmla="+- f7 0 f21"/>
                                  <a:gd name="f28" fmla="+- f21 0 f7"/>
                                  <a:gd name="f29" fmla="min f23 f22"/>
                                  <a:gd name="f30" fmla="*/ f24 1 f19"/>
                                  <a:gd name="f31" fmla="*/ f25 1 f19"/>
                                  <a:gd name="f32" fmla="*/ f26 f1 1"/>
                                  <a:gd name="f33" fmla="abs f27"/>
                                  <a:gd name="f34" fmla="abs f28"/>
                                  <a:gd name="f35" fmla="?: f27 f16 f2"/>
                                  <a:gd name="f36" fmla="?: f27 f2 f16"/>
                                  <a:gd name="f37" fmla="?: f27 f3 f2"/>
                                  <a:gd name="f38" fmla="?: f27 f2 f3"/>
                                  <a:gd name="f39" fmla="?: f28 f16 f2"/>
                                  <a:gd name="f40" fmla="?: f28 f2 f16"/>
                                  <a:gd name="f41" fmla="?: f27 0 f1"/>
                                  <a:gd name="f42" fmla="?: f27 f1 0"/>
                                  <a:gd name="f43" fmla="val f30"/>
                                  <a:gd name="f44" fmla="val f31"/>
                                  <a:gd name="f45" fmla="*/ f32 1 f8"/>
                                  <a:gd name="f46" fmla="?: f27 f38 f37"/>
                                  <a:gd name="f47" fmla="?: f27 f37 f38"/>
                                  <a:gd name="f48" fmla="?: f28 f36 f35"/>
                                  <a:gd name="f49" fmla="*/ f21 f29 1"/>
                                  <a:gd name="f50" fmla="*/ f7 f29 1"/>
                                  <a:gd name="f51" fmla="*/ f33 f29 1"/>
                                  <a:gd name="f52" fmla="*/ f34 f29 1"/>
                                  <a:gd name="f53" fmla="+- f44 0 f15"/>
                                  <a:gd name="f54" fmla="+- f43 0 f15"/>
                                  <a:gd name="f55" fmla="+- f45 0 f2"/>
                                  <a:gd name="f56" fmla="?: f28 f47 f46"/>
                                  <a:gd name="f57" fmla="*/ f44 f29 1"/>
                                  <a:gd name="f58" fmla="*/ f43 f29 1"/>
                                  <a:gd name="f59" fmla="+- f55 f2 0"/>
                                  <a:gd name="f60" fmla="+- f44 0 f53"/>
                                  <a:gd name="f61" fmla="+- f43 0 f54"/>
                                  <a:gd name="f62" fmla="+- f53 0 f44"/>
                                  <a:gd name="f63" fmla="+- f54 0 f43"/>
                                  <a:gd name="f64" fmla="*/ f53 f29 1"/>
                                  <a:gd name="f65" fmla="*/ f54 f29 1"/>
                                  <a:gd name="f66" fmla="*/ f59 f8 1"/>
                                  <a:gd name="f67" fmla="abs f60"/>
                                  <a:gd name="f68" fmla="?: f60 0 f1"/>
                                  <a:gd name="f69" fmla="?: f60 f1 0"/>
                                  <a:gd name="f70" fmla="?: f60 f39 f40"/>
                                  <a:gd name="f71" fmla="abs f61"/>
                                  <a:gd name="f72" fmla="abs f62"/>
                                  <a:gd name="f73" fmla="?: f61 f16 f2"/>
                                  <a:gd name="f74" fmla="?: f61 f2 f16"/>
                                  <a:gd name="f75" fmla="?: f61 f3 f2"/>
                                  <a:gd name="f76" fmla="?: f61 f2 f3"/>
                                  <a:gd name="f77" fmla="abs f63"/>
                                  <a:gd name="f78" fmla="?: f63 f16 f2"/>
                                  <a:gd name="f79" fmla="?: f63 f2 f16"/>
                                  <a:gd name="f80" fmla="?: f63 f42 f41"/>
                                  <a:gd name="f81" fmla="?: f63 f41 f42"/>
                                  <a:gd name="f82" fmla="*/ f66 1 f1"/>
                                  <a:gd name="f83" fmla="?: f28 f69 f68"/>
                                  <a:gd name="f84" fmla="?: f28 f68 f69"/>
                                  <a:gd name="f85" fmla="?: f61 f76 f75"/>
                                  <a:gd name="f86" fmla="?: f61 f75 f76"/>
                                  <a:gd name="f87" fmla="?: f62 f74 f73"/>
                                  <a:gd name="f88" fmla="?: f27 f80 f81"/>
                                  <a:gd name="f89" fmla="?: f27 f78 f79"/>
                                  <a:gd name="f90" fmla="*/ f67 f29 1"/>
                                  <a:gd name="f91" fmla="*/ f71 f29 1"/>
                                  <a:gd name="f92" fmla="*/ f72 f29 1"/>
                                  <a:gd name="f93" fmla="*/ f77 f29 1"/>
                                  <a:gd name="f94" fmla="+- 0 0 f82"/>
                                  <a:gd name="f95" fmla="?: f60 f83 f84"/>
                                  <a:gd name="f96" fmla="?: f62 f86 f85"/>
                                  <a:gd name="f97" fmla="+- 0 0 f94"/>
                                  <a:gd name="f98" fmla="*/ f97 f1 1"/>
                                  <a:gd name="f99" fmla="*/ f98 1 f8"/>
                                  <a:gd name="f100" fmla="+- f99 0 f2"/>
                                  <a:gd name="f101" fmla="cos 1 f100"/>
                                  <a:gd name="f102" fmla="+- 0 0 f101"/>
                                  <a:gd name="f103" fmla="+- 0 0 f102"/>
                                  <a:gd name="f104" fmla="val f103"/>
                                  <a:gd name="f105" fmla="+- 0 0 f104"/>
                                  <a:gd name="f106" fmla="*/ f15 f105 1"/>
                                  <a:gd name="f107" fmla="*/ f106 3163 1"/>
                                  <a:gd name="f108" fmla="*/ f107 1 7636"/>
                                  <a:gd name="f109" fmla="+- f7 f108 0"/>
                                  <a:gd name="f110" fmla="+- f43 0 f108"/>
                                  <a:gd name="f111" fmla="+- f44 0 f108"/>
                                  <a:gd name="f112" fmla="*/ f109 f29 1"/>
                                  <a:gd name="f113" fmla="*/ f110 f29 1"/>
                                  <a:gd name="f114" fmla="*/ f111 f29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12" t="f112" r="f113" b="f114"/>
                                <a:pathLst>
                                  <a:path>
                                    <a:moveTo>
                                      <a:pt x="f49" y="f50"/>
                                    </a:moveTo>
                                    <a:arcTo wR="f51" hR="f52" stAng="f56" swAng="f48"/>
                                    <a:lnTo>
                                      <a:pt x="f50" y="f64"/>
                                    </a:lnTo>
                                    <a:arcTo wR="f52" hR="f90" stAng="f95" swAng="f70"/>
                                    <a:lnTo>
                                      <a:pt x="f65" y="f57"/>
                                    </a:lnTo>
                                    <a:arcTo wR="f91" hR="f92" stAng="f96" swAng="f87"/>
                                    <a:lnTo>
                                      <a:pt x="f58" y="f49"/>
                                    </a:lnTo>
                                    <a:arcTo wR="f93" hR="f51" stAng="f88" swAng="f89"/>
                                    <a:close/>
                                  </a:path>
                                </a:pathLst>
                              </a:custGeom>
                              <a:solidFill>
                                <a:srgbClr val="CCFFCC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txbx>
                              <w:txbxContent>
                                <w:p w14:paraId="22426AFC" w14:textId="77777777" w:rsidR="009750CC" w:rsidRDefault="00000000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通過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F79BC7" id="AutoShape 21" o:spid="_x0000_s1035" style="position:absolute;left:0;text-align:left;margin-left:78.65pt;margin-top:120.75pt;width:58.6pt;height:31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44221,40132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" adj="-11796480,,5400" path="m66887,at,,133774,133774,66887,,,66887l,334434at,267547,133774,401321,,334434,66887,401321l677334,401321at610447,267547,744221,401321,677334,401321,744221,334434l744221,66887at610447,,744221,133774,744221,66887,677334,l66887,xe" fillcolor="#cfc" strokeweight=".26467mm">
                      <v:stroke joinstyle="round"/>
                      <v:formulas/>
                      <v:path arrowok="t" o:connecttype="custom" o:connectlocs="372111,0;744221,200661;372111,401321;0,200661" o:connectangles="270,0,90,180" textboxrect="19591,19591,724630,381730"/>
                      <v:textbox>
                        <w:txbxContent>
                          <w:p w14:paraId="22426AFC" w14:textId="77777777" w:rsidR="009750CC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通過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8E3E52D" wp14:editId="59DBF2D8">
                      <wp:simplePos x="0" y="0"/>
                      <wp:positionH relativeFrom="column">
                        <wp:posOffset>1379216</wp:posOffset>
                      </wp:positionH>
                      <wp:positionV relativeFrom="paragraph">
                        <wp:posOffset>1085219</wp:posOffset>
                      </wp:positionV>
                      <wp:extent cx="0" cy="457200"/>
                      <wp:effectExtent l="95250" t="0" r="57150" b="57150"/>
                      <wp:wrapNone/>
                      <wp:docPr id="1706280638" name="Lin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tailEnd type="arrow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99F055" id="Line 73" o:spid="_x0000_s1026" type="#_x0000_t32" style="position:absolute;margin-left:108.6pt;margin-top:85.45pt;width:0;height:3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" strokeweight=".26467mm">
                      <v:stroke endarrow="open"/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6004047" wp14:editId="32AECEA4">
                      <wp:simplePos x="0" y="0"/>
                      <wp:positionH relativeFrom="column">
                        <wp:posOffset>321941</wp:posOffset>
                      </wp:positionH>
                      <wp:positionV relativeFrom="paragraph">
                        <wp:posOffset>1040760</wp:posOffset>
                      </wp:positionV>
                      <wp:extent cx="872493" cy="349886"/>
                      <wp:effectExtent l="0" t="0" r="0" b="0"/>
                      <wp:wrapNone/>
                      <wp:docPr id="938334736" name="Text Box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2493" cy="349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7E65CD7F" w14:textId="77777777" w:rsidR="009750CC" w:rsidRDefault="00000000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  <w:t>未通過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004047" id="Text Box 95" o:spid="_x0000_s1036" type="#_x0000_t202" style="position:absolute;left:0;text-align:left;margin-left:25.35pt;margin-top:81.95pt;width:68.7pt;height:27.5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" filled="f" stroked="f">
                      <v:textbox>
                        <w:txbxContent>
                          <w:p w14:paraId="7E65CD7F" w14:textId="77777777" w:rsidR="009750CC" w:rsidRDefault="00000000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未通過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73A442A" wp14:editId="1155F041">
                      <wp:simplePos x="0" y="0"/>
                      <wp:positionH relativeFrom="column">
                        <wp:posOffset>13331</wp:posOffset>
                      </wp:positionH>
                      <wp:positionV relativeFrom="paragraph">
                        <wp:posOffset>1533521</wp:posOffset>
                      </wp:positionV>
                      <wp:extent cx="789941" cy="396877"/>
                      <wp:effectExtent l="0" t="0" r="10159" b="22223"/>
                      <wp:wrapNone/>
                      <wp:docPr id="1027789871" name="AutoShap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9941" cy="396877"/>
                              </a:xfrm>
                              <a:custGeom>
                                <a:avLst>
                                  <a:gd name="f10" fmla="val 3600"/>
                                </a:avLst>
                                <a:gdLst>
                                  <a:gd name="f1" fmla="val 10800000"/>
                                  <a:gd name="f2" fmla="val 5400000"/>
                                  <a:gd name="f3" fmla="val 16200000"/>
                                  <a:gd name="f4" fmla="val w"/>
                                  <a:gd name="f5" fmla="val h"/>
                                  <a:gd name="f6" fmla="val ss"/>
                                  <a:gd name="f7" fmla="val 0"/>
                                  <a:gd name="f8" fmla="*/ 5419351 1 1725033"/>
                                  <a:gd name="f9" fmla="val 45"/>
                                  <a:gd name="f10" fmla="val 3600"/>
                                  <a:gd name="f11" fmla="abs f4"/>
                                  <a:gd name="f12" fmla="abs f5"/>
                                  <a:gd name="f13" fmla="abs f6"/>
                                  <a:gd name="f14" fmla="*/ f8 1 180"/>
                                  <a:gd name="f15" fmla="val f10"/>
                                  <a:gd name="f16" fmla="+- 0 0 f2"/>
                                  <a:gd name="f17" fmla="?: f11 f4 1"/>
                                  <a:gd name="f18" fmla="?: f12 f5 1"/>
                                  <a:gd name="f19" fmla="?: f13 f6 1"/>
                                  <a:gd name="f20" fmla="*/ f9 f14 1"/>
                                  <a:gd name="f21" fmla="+- f7 f15 0"/>
                                  <a:gd name="f22" fmla="*/ f17 1 21600"/>
                                  <a:gd name="f23" fmla="*/ f18 1 21600"/>
                                  <a:gd name="f24" fmla="*/ 21600 f17 1"/>
                                  <a:gd name="f25" fmla="*/ 21600 f18 1"/>
                                  <a:gd name="f26" fmla="+- 0 0 f20"/>
                                  <a:gd name="f27" fmla="+- f7 0 f21"/>
                                  <a:gd name="f28" fmla="+- f21 0 f7"/>
                                  <a:gd name="f29" fmla="min f23 f22"/>
                                  <a:gd name="f30" fmla="*/ f24 1 f19"/>
                                  <a:gd name="f31" fmla="*/ f25 1 f19"/>
                                  <a:gd name="f32" fmla="*/ f26 f1 1"/>
                                  <a:gd name="f33" fmla="abs f27"/>
                                  <a:gd name="f34" fmla="abs f28"/>
                                  <a:gd name="f35" fmla="?: f27 f16 f2"/>
                                  <a:gd name="f36" fmla="?: f27 f2 f16"/>
                                  <a:gd name="f37" fmla="?: f27 f3 f2"/>
                                  <a:gd name="f38" fmla="?: f27 f2 f3"/>
                                  <a:gd name="f39" fmla="?: f28 f16 f2"/>
                                  <a:gd name="f40" fmla="?: f28 f2 f16"/>
                                  <a:gd name="f41" fmla="?: f27 0 f1"/>
                                  <a:gd name="f42" fmla="?: f27 f1 0"/>
                                  <a:gd name="f43" fmla="val f30"/>
                                  <a:gd name="f44" fmla="val f31"/>
                                  <a:gd name="f45" fmla="*/ f32 1 f8"/>
                                  <a:gd name="f46" fmla="?: f27 f38 f37"/>
                                  <a:gd name="f47" fmla="?: f27 f37 f38"/>
                                  <a:gd name="f48" fmla="?: f28 f36 f35"/>
                                  <a:gd name="f49" fmla="*/ f21 f29 1"/>
                                  <a:gd name="f50" fmla="*/ f7 f29 1"/>
                                  <a:gd name="f51" fmla="*/ f33 f29 1"/>
                                  <a:gd name="f52" fmla="*/ f34 f29 1"/>
                                  <a:gd name="f53" fmla="+- f44 0 f15"/>
                                  <a:gd name="f54" fmla="+- f43 0 f15"/>
                                  <a:gd name="f55" fmla="+- f45 0 f2"/>
                                  <a:gd name="f56" fmla="?: f28 f47 f46"/>
                                  <a:gd name="f57" fmla="*/ f44 f29 1"/>
                                  <a:gd name="f58" fmla="*/ f43 f29 1"/>
                                  <a:gd name="f59" fmla="+- f55 f2 0"/>
                                  <a:gd name="f60" fmla="+- f44 0 f53"/>
                                  <a:gd name="f61" fmla="+- f43 0 f54"/>
                                  <a:gd name="f62" fmla="+- f53 0 f44"/>
                                  <a:gd name="f63" fmla="+- f54 0 f43"/>
                                  <a:gd name="f64" fmla="*/ f53 f29 1"/>
                                  <a:gd name="f65" fmla="*/ f54 f29 1"/>
                                  <a:gd name="f66" fmla="*/ f59 f8 1"/>
                                  <a:gd name="f67" fmla="abs f60"/>
                                  <a:gd name="f68" fmla="?: f60 0 f1"/>
                                  <a:gd name="f69" fmla="?: f60 f1 0"/>
                                  <a:gd name="f70" fmla="?: f60 f39 f40"/>
                                  <a:gd name="f71" fmla="abs f61"/>
                                  <a:gd name="f72" fmla="abs f62"/>
                                  <a:gd name="f73" fmla="?: f61 f16 f2"/>
                                  <a:gd name="f74" fmla="?: f61 f2 f16"/>
                                  <a:gd name="f75" fmla="?: f61 f3 f2"/>
                                  <a:gd name="f76" fmla="?: f61 f2 f3"/>
                                  <a:gd name="f77" fmla="abs f63"/>
                                  <a:gd name="f78" fmla="?: f63 f16 f2"/>
                                  <a:gd name="f79" fmla="?: f63 f2 f16"/>
                                  <a:gd name="f80" fmla="?: f63 f42 f41"/>
                                  <a:gd name="f81" fmla="?: f63 f41 f42"/>
                                  <a:gd name="f82" fmla="*/ f66 1 f1"/>
                                  <a:gd name="f83" fmla="?: f28 f69 f68"/>
                                  <a:gd name="f84" fmla="?: f28 f68 f69"/>
                                  <a:gd name="f85" fmla="?: f61 f76 f75"/>
                                  <a:gd name="f86" fmla="?: f61 f75 f76"/>
                                  <a:gd name="f87" fmla="?: f62 f74 f73"/>
                                  <a:gd name="f88" fmla="?: f27 f80 f81"/>
                                  <a:gd name="f89" fmla="?: f27 f78 f79"/>
                                  <a:gd name="f90" fmla="*/ f67 f29 1"/>
                                  <a:gd name="f91" fmla="*/ f71 f29 1"/>
                                  <a:gd name="f92" fmla="*/ f72 f29 1"/>
                                  <a:gd name="f93" fmla="*/ f77 f29 1"/>
                                  <a:gd name="f94" fmla="+- 0 0 f82"/>
                                  <a:gd name="f95" fmla="?: f60 f83 f84"/>
                                  <a:gd name="f96" fmla="?: f62 f86 f85"/>
                                  <a:gd name="f97" fmla="+- 0 0 f94"/>
                                  <a:gd name="f98" fmla="*/ f97 f1 1"/>
                                  <a:gd name="f99" fmla="*/ f98 1 f8"/>
                                  <a:gd name="f100" fmla="+- f99 0 f2"/>
                                  <a:gd name="f101" fmla="cos 1 f100"/>
                                  <a:gd name="f102" fmla="+- 0 0 f101"/>
                                  <a:gd name="f103" fmla="+- 0 0 f102"/>
                                  <a:gd name="f104" fmla="val f103"/>
                                  <a:gd name="f105" fmla="+- 0 0 f104"/>
                                  <a:gd name="f106" fmla="*/ f15 f105 1"/>
                                  <a:gd name="f107" fmla="*/ f106 3163 1"/>
                                  <a:gd name="f108" fmla="*/ f107 1 7636"/>
                                  <a:gd name="f109" fmla="+- f7 f108 0"/>
                                  <a:gd name="f110" fmla="+- f43 0 f108"/>
                                  <a:gd name="f111" fmla="+- f44 0 f108"/>
                                  <a:gd name="f112" fmla="*/ f109 f29 1"/>
                                  <a:gd name="f113" fmla="*/ f110 f29 1"/>
                                  <a:gd name="f114" fmla="*/ f111 f29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12" t="f112" r="f113" b="f114"/>
                                <a:pathLst>
                                  <a:path>
                                    <a:moveTo>
                                      <a:pt x="f49" y="f50"/>
                                    </a:moveTo>
                                    <a:arcTo wR="f51" hR="f52" stAng="f56" swAng="f48"/>
                                    <a:lnTo>
                                      <a:pt x="f50" y="f64"/>
                                    </a:lnTo>
                                    <a:arcTo wR="f52" hR="f90" stAng="f95" swAng="f70"/>
                                    <a:lnTo>
                                      <a:pt x="f65" y="f57"/>
                                    </a:lnTo>
                                    <a:arcTo wR="f91" hR="f92" stAng="f96" swAng="f87"/>
                                    <a:lnTo>
                                      <a:pt x="f58" y="f49"/>
                                    </a:lnTo>
                                    <a:arcTo wR="f93" hR="f51" stAng="f88" swAng="f89"/>
                                    <a:close/>
                                  </a:path>
                                </a:pathLst>
                              </a:custGeom>
                              <a:solidFill>
                                <a:srgbClr val="FF99CC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txbx>
                              <w:txbxContent>
                                <w:p w14:paraId="0D7937B5" w14:textId="77777777" w:rsidR="009750CC" w:rsidRDefault="00000000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改善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3A442A" id="AutoShape 20" o:spid="_x0000_s1037" style="position:absolute;left:0;text-align:left;margin-left:1.05pt;margin-top:120.75pt;width:62.2pt;height:31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9941,39687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" adj="-11796480,,5400" path="m66146,at,,132292,132292,66146,,,66146l,330731at,264585,132292,396877,,330731,66146,396877l723795,396877at657649,264585,789941,396877,723795,396877,789941,330731l789941,66146at657649,,789941,132292,789941,66146,723795,l66146,xe" fillcolor="#f9c" strokeweight=".26467mm">
                      <v:stroke joinstyle="round"/>
                      <v:formulas/>
                      <v:path arrowok="t" o:connecttype="custom" o:connectlocs="394971,0;789941,198439;394971,396877;0,198439" o:connectangles="270,0,90,180" textboxrect="19374,19374,770567,377503"/>
                      <v:textbox>
                        <w:txbxContent>
                          <w:p w14:paraId="0D7937B5" w14:textId="77777777" w:rsidR="009750CC" w:rsidRDefault="00000000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改善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6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AE3B8" w14:textId="77777777" w:rsidR="009750CC" w:rsidRDefault="009750CC">
            <w:pPr>
              <w:spacing w:line="360" w:lineRule="exact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EB9A6" w14:textId="77777777" w:rsidR="009750CC" w:rsidRDefault="00000000">
            <w:pPr>
              <w:spacing w:line="360" w:lineRule="exact"/>
              <w:jc w:val="both"/>
              <w:rPr>
                <w:rFonts w:eastAsia="標楷體"/>
                <w:b/>
                <w:color w:val="000000"/>
                <w:u w:val="single"/>
              </w:rPr>
            </w:pPr>
            <w:r>
              <w:rPr>
                <w:rFonts w:eastAsia="標楷體"/>
                <w:b/>
                <w:color w:val="000000"/>
                <w:u w:val="single"/>
              </w:rPr>
              <w:t>※</w:t>
            </w:r>
            <w:r>
              <w:rPr>
                <w:rFonts w:eastAsia="標楷體"/>
                <w:b/>
                <w:color w:val="000000"/>
                <w:u w:val="single"/>
              </w:rPr>
              <w:t>申請作業時程為</w:t>
            </w:r>
            <w:r>
              <w:rPr>
                <w:rFonts w:eastAsia="標楷體"/>
                <w:b/>
                <w:color w:val="000000"/>
                <w:u w:val="single"/>
              </w:rPr>
              <w:t>3</w:t>
            </w:r>
            <w:r>
              <w:rPr>
                <w:rFonts w:eastAsia="標楷體"/>
                <w:b/>
                <w:color w:val="000000"/>
                <w:u w:val="single"/>
              </w:rPr>
              <w:t>日</w:t>
            </w:r>
            <w:r>
              <w:rPr>
                <w:rFonts w:eastAsia="標楷體"/>
                <w:b/>
                <w:color w:val="000000"/>
                <w:u w:val="single"/>
              </w:rPr>
              <w:t>(</w:t>
            </w:r>
            <w:r>
              <w:rPr>
                <w:rFonts w:eastAsia="標楷體"/>
                <w:b/>
                <w:color w:val="000000"/>
                <w:u w:val="single"/>
              </w:rPr>
              <w:t>不含例假日</w:t>
            </w:r>
            <w:r>
              <w:rPr>
                <w:rFonts w:eastAsia="標楷體"/>
                <w:b/>
                <w:color w:val="000000"/>
                <w:u w:val="single"/>
              </w:rPr>
              <w:t>)</w:t>
            </w:r>
            <w:r>
              <w:rPr>
                <w:rFonts w:eastAsia="標楷體"/>
                <w:b/>
                <w:color w:val="000000"/>
                <w:u w:val="single"/>
              </w:rPr>
              <w:t>，並於使用結束後立即恢復原狀，如有</w:t>
            </w:r>
            <w:proofErr w:type="gramStart"/>
            <w:r>
              <w:rPr>
                <w:rFonts w:eastAsia="標楷體"/>
                <w:b/>
                <w:color w:val="000000"/>
                <w:u w:val="single"/>
              </w:rPr>
              <w:t>損毀需負責</w:t>
            </w:r>
            <w:proofErr w:type="gramEnd"/>
            <w:r>
              <w:rPr>
                <w:rFonts w:eastAsia="標楷體"/>
                <w:b/>
                <w:color w:val="000000"/>
                <w:u w:val="single"/>
              </w:rPr>
              <w:t>修復及應負賠償責任。</w:t>
            </w:r>
          </w:p>
        </w:tc>
      </w:tr>
      <w:tr w:rsidR="009750CC" w14:paraId="54D37FD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8E9F" w14:textId="77777777" w:rsidR="009750CC" w:rsidRDefault="00000000">
            <w:pPr>
              <w:spacing w:line="44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相關附件</w:t>
            </w:r>
          </w:p>
        </w:tc>
        <w:tc>
          <w:tcPr>
            <w:tcW w:w="8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C1CA3" w14:textId="77777777" w:rsidR="009750CC" w:rsidRDefault="00000000">
            <w:pPr>
              <w:spacing w:line="440" w:lineRule="exact"/>
            </w:pPr>
            <w:r>
              <w:rPr>
                <w:rFonts w:eastAsia="標楷體"/>
                <w:color w:val="000000"/>
              </w:rPr>
              <w:t>申請書、附件一、附件二、附件三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視申請內容檢附</w:t>
            </w:r>
            <w:r>
              <w:rPr>
                <w:rFonts w:eastAsia="標楷體"/>
                <w:color w:val="000000"/>
              </w:rPr>
              <w:t>)</w:t>
            </w:r>
          </w:p>
        </w:tc>
      </w:tr>
    </w:tbl>
    <w:p w14:paraId="50DD3BA4" w14:textId="77777777" w:rsidR="009750CC" w:rsidRDefault="009750CC">
      <w:pPr>
        <w:jc w:val="center"/>
        <w:rPr>
          <w:rFonts w:ascii="標楷體" w:eastAsia="標楷體" w:hAnsi="標楷體"/>
          <w:color w:val="000000"/>
          <w:szCs w:val="44"/>
        </w:rPr>
      </w:pPr>
    </w:p>
    <w:p w14:paraId="5245F42B" w14:textId="77777777" w:rsidR="009750CC" w:rsidRDefault="00000000">
      <w:pPr>
        <w:jc w:val="center"/>
      </w:pPr>
      <w:r>
        <w:rPr>
          <w:rFonts w:ascii="標楷體" w:eastAsia="標楷體" w:hAnsi="標楷體"/>
          <w:noProof/>
          <w:color w:val="00000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8EE9DCB" wp14:editId="652846B7">
                <wp:simplePos x="0" y="0"/>
                <wp:positionH relativeFrom="column">
                  <wp:posOffset>5629275</wp:posOffset>
                </wp:positionH>
                <wp:positionV relativeFrom="paragraph">
                  <wp:posOffset>76196</wp:posOffset>
                </wp:positionV>
                <wp:extent cx="872493" cy="320040"/>
                <wp:effectExtent l="0" t="0" r="0" b="3810"/>
                <wp:wrapNone/>
                <wp:docPr id="129808271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3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D2D9906" w14:textId="77777777" w:rsidR="009750CC" w:rsidRDefault="00000000">
                            <w:r>
                              <w:rPr>
                                <w:rFonts w:eastAsia="標楷體"/>
                              </w:rPr>
                              <w:t>115.</w:t>
                            </w:r>
                            <w:r>
                              <w:rPr>
                                <w:rFonts w:eastAsia="標楷體"/>
                                <w:color w:val="FF0000"/>
                              </w:rPr>
                              <w:t>3</w:t>
                            </w:r>
                            <w:r>
                              <w:rPr>
                                <w:rFonts w:eastAsia="標楷體"/>
                              </w:rPr>
                              <w:t>版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EE9DCB" id="文字方塊 2" o:spid="_x0000_s1038" type="#_x0000_t202" style="position:absolute;left:0;text-align:left;margin-left:443.25pt;margin-top:6pt;width:68.7pt;height:25.2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" filled="f" stroked="f">
                <v:textbox style="mso-fit-shape-to-text:t">
                  <w:txbxContent>
                    <w:p w14:paraId="7D2D9906" w14:textId="77777777" w:rsidR="009750CC" w:rsidRDefault="00000000">
                      <w:r>
                        <w:rPr>
                          <w:rFonts w:eastAsia="標楷體"/>
                        </w:rPr>
                        <w:t>115.</w:t>
                      </w:r>
                      <w:r>
                        <w:rPr>
                          <w:rFonts w:eastAsia="標楷體"/>
                          <w:color w:val="FF0000"/>
                        </w:rPr>
                        <w:t>3</w:t>
                      </w:r>
                      <w:r>
                        <w:rPr>
                          <w:rFonts w:eastAsia="標楷體"/>
                        </w:rPr>
                        <w:t>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color w:val="000000"/>
          <w:sz w:val="44"/>
          <w:szCs w:val="44"/>
        </w:rPr>
        <w:t>道 路 臨 時 使 用 申 請 書</w:t>
      </w:r>
    </w:p>
    <w:tbl>
      <w:tblPr>
        <w:tblW w:w="1068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80"/>
      </w:tblGrid>
      <w:tr w:rsidR="009750CC" w14:paraId="3742161A" w14:textId="77777777">
        <w:tblPrEx>
          <w:tblCellMar>
            <w:top w:w="0" w:type="dxa"/>
            <w:bottom w:w="0" w:type="dxa"/>
          </w:tblCellMar>
        </w:tblPrEx>
        <w:trPr>
          <w:trHeight w:val="14640"/>
          <w:jc w:val="center"/>
        </w:trPr>
        <w:tc>
          <w:tcPr>
            <w:tcW w:w="10680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4FD8C" w14:textId="77777777" w:rsidR="009750CC" w:rsidRDefault="00000000">
            <w:pPr>
              <w:spacing w:line="36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>一、申請人(公司)：</w:t>
            </w:r>
          </w:p>
          <w:p w14:paraId="1A6FBB3A" w14:textId="77777777" w:rsidR="009750CC" w:rsidRDefault="00000000">
            <w:pPr>
              <w:spacing w:line="36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 xml:space="preserve">    地        址：</w:t>
            </w:r>
          </w:p>
          <w:p w14:paraId="4B6E71F7" w14:textId="77777777" w:rsidR="009750CC" w:rsidRDefault="00000000">
            <w:pPr>
              <w:spacing w:line="36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 xml:space="preserve">    聯 絡 電 話 ：</w:t>
            </w:r>
          </w:p>
          <w:p w14:paraId="6716FF06" w14:textId="77777777" w:rsidR="009750CC" w:rsidRDefault="00000000">
            <w:pPr>
              <w:spacing w:line="460" w:lineRule="exact"/>
            </w:pP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 xml:space="preserve"> 二、申請內容：</w:t>
            </w:r>
          </w:p>
          <w:p w14:paraId="78427167" w14:textId="77777777" w:rsidR="009750CC" w:rsidRDefault="00000000">
            <w:pPr>
              <w:spacing w:line="460" w:lineRule="exact"/>
              <w:ind w:firstLine="600"/>
            </w:pP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>□施工作業</w:t>
            </w:r>
            <w:r>
              <w:rPr>
                <w:rFonts w:ascii="標楷體" w:eastAsia="標楷體" w:hAnsi="標楷體"/>
                <w:color w:val="000000"/>
                <w:sz w:val="30"/>
                <w:szCs w:val="30"/>
                <w:u w:val="thick"/>
              </w:rPr>
              <w:t xml:space="preserve">                                        </w:t>
            </w:r>
          </w:p>
          <w:p w14:paraId="28056FA9" w14:textId="77777777" w:rsidR="009750CC" w:rsidRDefault="00000000">
            <w:pPr>
              <w:spacing w:line="500" w:lineRule="exact"/>
              <w:ind w:left="721" w:hanging="80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請註明施作內容，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如拆掛</w:t>
            </w:r>
            <w:proofErr w:type="gramEnd"/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廣告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招牌、帆布吊掛、吊運物品、外牆整修等，</w:t>
            </w:r>
          </w:p>
          <w:p w14:paraId="739967F4" w14:textId="77777777" w:rsidR="009750CC" w:rsidRDefault="00000000">
            <w:pPr>
              <w:spacing w:line="500" w:lineRule="exact"/>
              <w:ind w:left="711" w:hanging="70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00"/>
              </w:rPr>
              <w:t>另</w:t>
            </w:r>
            <w:r>
              <w:rPr>
                <w:rFonts w:ascii="標楷體" w:eastAsia="標楷體" w:hAnsi="標楷體"/>
                <w:i/>
                <w:color w:val="000000"/>
                <w:sz w:val="28"/>
                <w:szCs w:val="28"/>
                <w:u w:val="single"/>
                <w:shd w:val="clear" w:color="auto" w:fill="FFFF00"/>
              </w:rPr>
              <w:t>施工範圍有無牴觸</w:t>
            </w:r>
            <w:proofErr w:type="gramStart"/>
            <w:r>
              <w:rPr>
                <w:rFonts w:ascii="標楷體" w:eastAsia="標楷體" w:hAnsi="標楷體"/>
                <w:i/>
                <w:color w:val="000000"/>
                <w:sz w:val="28"/>
                <w:szCs w:val="28"/>
                <w:u w:val="single"/>
                <w:shd w:val="clear" w:color="auto" w:fill="FFFF00"/>
              </w:rPr>
              <w:t>捷運站體範圍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  <w:shd w:val="clear" w:color="auto" w:fill="FFFF00"/>
              </w:rPr>
              <w:t>，請勾選下列選項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shd w:val="clear" w:color="auto" w:fill="FFFF00"/>
              </w:rPr>
              <w:t>□有  □無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>)</w:t>
            </w:r>
          </w:p>
          <w:p w14:paraId="5F35F95E" w14:textId="77777777" w:rsidR="009750CC" w:rsidRDefault="00000000">
            <w:pPr>
              <w:spacing w:line="500" w:lineRule="exact"/>
              <w:ind w:firstLine="600"/>
            </w:pP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>□其他</w:t>
            </w:r>
            <w:r>
              <w:rPr>
                <w:rFonts w:ascii="標楷體" w:eastAsia="標楷體" w:hAnsi="標楷體"/>
                <w:color w:val="000000"/>
                <w:sz w:val="30"/>
                <w:szCs w:val="30"/>
                <w:u w:val="thick"/>
              </w:rPr>
              <w:t xml:space="preserve">                                     </w:t>
            </w:r>
          </w:p>
          <w:p w14:paraId="34AC838F" w14:textId="77777777" w:rsidR="009750CC" w:rsidRDefault="00000000">
            <w:pPr>
              <w:spacing w:line="500" w:lineRule="exact"/>
              <w:ind w:firstLine="560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除婚喪喜慶及結隊通行、賽會、宴席、拍片、演戲、運動或其他類似行為外)</w:t>
            </w:r>
          </w:p>
          <w:p w14:paraId="593FDAD1" w14:textId="77777777" w:rsidR="009750CC" w:rsidRDefault="00000000">
            <w:pPr>
              <w:spacing w:line="360" w:lineRule="exact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>三、使用時間：  年  月  日  時  分至   年  月  日  時  分止</w:t>
            </w:r>
          </w:p>
          <w:p w14:paraId="01BA63EA" w14:textId="77777777" w:rsidR="009750CC" w:rsidRDefault="00000000">
            <w:pPr>
              <w:spacing w:line="360" w:lineRule="exact"/>
            </w:pPr>
            <w:r>
              <w:rPr>
                <w:rFonts w:ascii="標楷體" w:eastAsia="標楷體" w:hAnsi="標楷體"/>
                <w:color w:val="FF0000"/>
                <w:sz w:val="30"/>
                <w:szCs w:val="30"/>
              </w:rPr>
              <w:t xml:space="preserve">     □緊急情況或特殊需求案件：</w:t>
            </w:r>
            <w:r>
              <w:rPr>
                <w:rFonts w:ascii="標楷體" w:eastAsia="標楷體" w:hAnsi="標楷體"/>
                <w:color w:val="FF0000"/>
                <w:sz w:val="30"/>
                <w:szCs w:val="30"/>
                <w:u w:val="thick"/>
              </w:rPr>
              <w:t xml:space="preserve">            </w:t>
            </w:r>
            <w:r>
              <w:rPr>
                <w:rFonts w:ascii="標楷體" w:eastAsia="標楷體" w:hAnsi="標楷體"/>
                <w:color w:val="FF0000"/>
                <w:szCs w:val="28"/>
              </w:rPr>
              <w:t>(此類型僅接受書面/傳真方式申請)</w:t>
            </w:r>
          </w:p>
          <w:p w14:paraId="6697AF45" w14:textId="77777777" w:rsidR="009750CC" w:rsidRDefault="00000000">
            <w:pPr>
              <w:spacing w:line="360" w:lineRule="exact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 xml:space="preserve"> 四、使用地點(詳細路段/位置/地圖)(附件一)：高雄市     區</w:t>
            </w:r>
          </w:p>
          <w:p w14:paraId="642BCACD" w14:textId="77777777" w:rsidR="009750CC" w:rsidRDefault="00000000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30"/>
                <w:szCs w:val="30"/>
              </w:rPr>
            </w:pPr>
            <w:r>
              <w:rPr>
                <w:rFonts w:ascii="標楷體" w:eastAsia="標楷體" w:hAnsi="標楷體"/>
                <w:color w:val="000000"/>
                <w:sz w:val="30"/>
                <w:szCs w:val="30"/>
              </w:rPr>
              <w:t xml:space="preserve"> 備註:</w:t>
            </w:r>
          </w:p>
          <w:p w14:paraId="7F0FF80E" w14:textId="77777777" w:rsidR="009750CC" w:rsidRDefault="00000000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取件(請擇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勾選):</w:t>
            </w:r>
          </w:p>
          <w:p w14:paraId="22AC2C45" w14:textId="77777777" w:rsidR="009750CC" w:rsidRDefault="00000000">
            <w:pPr>
              <w:spacing w:line="400" w:lineRule="exact"/>
              <w:ind w:left="835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□郵寄</w:t>
            </w:r>
          </w:p>
          <w:p w14:paraId="422B1E38" w14:textId="77777777" w:rsidR="009750CC" w:rsidRDefault="00000000">
            <w:pPr>
              <w:tabs>
                <w:tab w:val="left" w:pos="1500"/>
              </w:tabs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 □自領【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四維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養護工程隊請至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道工處總收發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(市府5樓)取件】</w:t>
            </w:r>
          </w:p>
          <w:p w14:paraId="0B332B4E" w14:textId="77777777" w:rsidR="009750CC" w:rsidRDefault="00000000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 □自領【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鳳山、岡山、旗美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養護工程隊請至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各隊本部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取件】</w:t>
            </w:r>
          </w:p>
          <w:p w14:paraId="45110476" w14:textId="77777777" w:rsidR="009750CC" w:rsidRDefault="00000000">
            <w:pPr>
              <w:numPr>
                <w:ilvl w:val="0"/>
                <w:numId w:val="1"/>
              </w:numPr>
              <w:spacing w:line="400" w:lineRule="exact"/>
              <w:jc w:val="both"/>
            </w:pPr>
            <w:r>
              <w:rPr>
                <w:rFonts w:eastAsia="標楷體"/>
                <w:color w:val="000000"/>
                <w:sz w:val="28"/>
                <w:szCs w:val="28"/>
              </w:rPr>
              <w:t>申請使用本市道路者，請於</w:t>
            </w:r>
            <w:r>
              <w:rPr>
                <w:rFonts w:eastAsia="標楷體"/>
                <w:color w:val="000000"/>
                <w:sz w:val="28"/>
                <w:szCs w:val="28"/>
              </w:rPr>
              <w:t>3</w:t>
            </w:r>
            <w:r>
              <w:rPr>
                <w:rFonts w:eastAsia="標楷體"/>
                <w:color w:val="000000"/>
                <w:sz w:val="28"/>
                <w:szCs w:val="28"/>
              </w:rPr>
              <w:t>日前向本處提出申請，如未於期限內申請，本處得不予受理。</w:t>
            </w:r>
          </w:p>
          <w:p w14:paraId="38E4F464" w14:textId="77777777" w:rsidR="009750CC" w:rsidRDefault="00000000">
            <w:pPr>
              <w:numPr>
                <w:ilvl w:val="0"/>
                <w:numId w:val="1"/>
              </w:numPr>
              <w:spacing w:line="400" w:lineRule="exact"/>
              <w:jc w:val="both"/>
            </w:pPr>
            <w:r>
              <w:rPr>
                <w:rFonts w:eastAsia="標楷體"/>
                <w:color w:val="000000"/>
                <w:sz w:val="28"/>
                <w:szCs w:val="28"/>
              </w:rPr>
              <w:t>個人申請需檢附身分證影本、公司行號申請需檢附公司或商業登記證明文件影本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(附件二)</w:t>
            </w:r>
            <w:r>
              <w:rPr>
                <w:rFonts w:eastAsia="標楷體"/>
                <w:color w:val="000000"/>
                <w:sz w:val="28"/>
                <w:szCs w:val="28"/>
              </w:rPr>
              <w:t>。</w:t>
            </w:r>
          </w:p>
          <w:p w14:paraId="42806BC8" w14:textId="77777777" w:rsidR="009750CC" w:rsidRDefault="00000000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有關申請部分，包含路公共設施（含道路、人行道、植栽及路燈等）使用，若有損壞需負責修復及應負責賠償責任。</w:t>
            </w:r>
          </w:p>
          <w:p w14:paraId="53B3AE1F" w14:textId="77777777" w:rsidR="009750CC" w:rsidRDefault="00000000">
            <w:pPr>
              <w:numPr>
                <w:ilvl w:val="0"/>
                <w:numId w:val="1"/>
              </w:numPr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申請吊掛廣告招牌需檢附建管處核准公文；申請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吊掛帆布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需檢附環保局核准文件(附件三)。</w:t>
            </w:r>
          </w:p>
          <w:p w14:paraId="2F2BCCA1" w14:textId="77777777" w:rsidR="009750CC" w:rsidRDefault="00000000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若為緊急情況或特殊需求需延長施工時間，僅接受書面/傳真方式申請。</w:t>
            </w:r>
          </w:p>
          <w:p w14:paraId="3E560F82" w14:textId="77777777" w:rsidR="009750CC" w:rsidRDefault="00000000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施工期間為海上颱風警報發布後至警報解除後、工安或緊急事故等，後三</w:t>
            </w:r>
            <w:proofErr w:type="gramStart"/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個</w:t>
            </w:r>
            <w:proofErr w:type="gramEnd"/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工作天內，可</w:t>
            </w:r>
            <w:proofErr w:type="gramStart"/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書面/傳真方式補辦。</w:t>
            </w:r>
          </w:p>
          <w:p w14:paraId="069DD1F6" w14:textId="77777777" w:rsidR="009750CC" w:rsidRDefault="00000000">
            <w:pPr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此致</w:t>
            </w:r>
          </w:p>
          <w:p w14:paraId="6F8C74C6" w14:textId="77777777" w:rsidR="009750CC" w:rsidRDefault="00000000">
            <w:pPr>
              <w:spacing w:line="5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32"/>
                <w:szCs w:val="32"/>
              </w:rPr>
              <w:t xml:space="preserve"> 高雄市政府工務局道路養護工程處</w:t>
            </w:r>
          </w:p>
          <w:tbl>
            <w:tblPr>
              <w:tblW w:w="5663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20"/>
              <w:gridCol w:w="1276"/>
              <w:gridCol w:w="567"/>
            </w:tblGrid>
            <w:tr w:rsidR="009750CC" w14:paraId="1521274D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68"/>
                <w:jc w:val="right"/>
              </w:trPr>
              <w:tc>
                <w:tcPr>
                  <w:tcW w:w="3820" w:type="dxa"/>
                  <w:tcBorders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68C8C9" w14:textId="77777777" w:rsidR="009750CC" w:rsidRDefault="009750CC">
                  <w:pPr>
                    <w:widowControl/>
                    <w:spacing w:line="480" w:lineRule="exact"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0EBC6C6" w14:textId="77777777" w:rsidR="009750CC" w:rsidRDefault="00000000">
                  <w:pPr>
                    <w:spacing w:line="360" w:lineRule="exact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私章</w:t>
                  </w:r>
                </w:p>
                <w:p w14:paraId="1035683C" w14:textId="77777777" w:rsidR="009750CC" w:rsidRDefault="00000000">
                  <w:pPr>
                    <w:spacing w:line="360" w:lineRule="exact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或</w:t>
                  </w:r>
                </w:p>
                <w:p w14:paraId="6BEC7227" w14:textId="77777777" w:rsidR="009750CC" w:rsidRDefault="00000000">
                  <w:pPr>
                    <w:widowControl/>
                    <w:spacing w:line="360" w:lineRule="exact"/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公司章</w:t>
                  </w:r>
                </w:p>
              </w:tc>
              <w:tc>
                <w:tcPr>
                  <w:tcW w:w="5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E43063" w14:textId="77777777" w:rsidR="009750CC" w:rsidRDefault="009750CC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50CC" w14:paraId="7BBF48C6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72"/>
                <w:jc w:val="right"/>
              </w:trPr>
              <w:tc>
                <w:tcPr>
                  <w:tcW w:w="3820" w:type="dxa"/>
                  <w:tcBorders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3ED6694" w14:textId="77777777" w:rsidR="009750CC" w:rsidRDefault="00000000">
                  <w:pPr>
                    <w:widowControl/>
                    <w:spacing w:line="480" w:lineRule="exact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申 請 人：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584F8AF" w14:textId="77777777" w:rsidR="009750CC" w:rsidRDefault="009750CC">
                  <w:pPr>
                    <w:widowControl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451EE6" w14:textId="77777777" w:rsidR="009750CC" w:rsidRDefault="009750CC">
                  <w:pPr>
                    <w:widowControl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</w:p>
              </w:tc>
            </w:tr>
            <w:tr w:rsidR="009750CC" w14:paraId="059DA76F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32"/>
                <w:jc w:val="right"/>
              </w:trPr>
              <w:tc>
                <w:tcPr>
                  <w:tcW w:w="5096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457D15B" w14:textId="77777777" w:rsidR="009750CC" w:rsidRDefault="00000000">
                  <w:pPr>
                    <w:widowControl/>
                    <w:spacing w:line="480" w:lineRule="exact"/>
                    <w:jc w:val="both"/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申請日期：   年   月   日</w:t>
                  </w:r>
                </w:p>
              </w:tc>
              <w:tc>
                <w:tcPr>
                  <w:tcW w:w="56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0792F5" w14:textId="77777777" w:rsidR="009750CC" w:rsidRDefault="009750CC">
                  <w:pPr>
                    <w:widowControl/>
                    <w:spacing w:line="480" w:lineRule="exact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14:paraId="0C2D0C6B" w14:textId="77777777" w:rsidR="009750CC" w:rsidRDefault="009750CC">
            <w:pPr>
              <w:pStyle w:val="a3"/>
              <w:spacing w:line="500" w:lineRule="exact"/>
              <w:ind w:left="619" w:right="1280" w:hanging="566"/>
              <w:rPr>
                <w:rFonts w:ascii="標楷體" w:hAnsi="標楷體"/>
                <w:color w:val="000000"/>
                <w:szCs w:val="32"/>
              </w:rPr>
            </w:pPr>
          </w:p>
        </w:tc>
      </w:tr>
    </w:tbl>
    <w:p w14:paraId="7D56A3E1" w14:textId="77777777" w:rsidR="009750CC" w:rsidRDefault="00000000">
      <w:pPr>
        <w:jc w:val="center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/>
          <w:color w:val="000000"/>
          <w:sz w:val="36"/>
          <w:szCs w:val="36"/>
        </w:rPr>
        <w:lastRenderedPageBreak/>
        <w:t>附件一 申請使用地點地圖(使用地點請以斜線方式表示)</w:t>
      </w:r>
    </w:p>
    <w:tbl>
      <w:tblPr>
        <w:tblW w:w="105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62"/>
      </w:tblGrid>
      <w:tr w:rsidR="009750CC" w14:paraId="15685D43" w14:textId="77777777">
        <w:tblPrEx>
          <w:tblCellMar>
            <w:top w:w="0" w:type="dxa"/>
            <w:bottom w:w="0" w:type="dxa"/>
          </w:tblCellMar>
        </w:tblPrEx>
        <w:trPr>
          <w:trHeight w:val="866"/>
          <w:jc w:val="center"/>
        </w:trPr>
        <w:tc>
          <w:tcPr>
            <w:tcW w:w="1056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9F707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67E6D754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1DDFA13C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27394DF8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5C70EE65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73768795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253C58BD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17251D02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05D6A11C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15EF584F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1A1B9DD3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30827A4D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189A9CDD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7E80894C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24201F99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7F68F523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789147A2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7875FEDE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tbl>
            <w:tblPr>
              <w:tblW w:w="5663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20"/>
              <w:gridCol w:w="1276"/>
              <w:gridCol w:w="567"/>
            </w:tblGrid>
            <w:tr w:rsidR="009750CC" w14:paraId="21931E5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68"/>
                <w:jc w:val="right"/>
              </w:trPr>
              <w:tc>
                <w:tcPr>
                  <w:tcW w:w="3820" w:type="dxa"/>
                  <w:tcBorders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BF95F0" w14:textId="77777777" w:rsidR="009750CC" w:rsidRDefault="009750CC">
                  <w:pPr>
                    <w:widowControl/>
                    <w:spacing w:line="480" w:lineRule="exact"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DE80BCE" w14:textId="77777777" w:rsidR="009750CC" w:rsidRDefault="00000000">
                  <w:pPr>
                    <w:spacing w:line="360" w:lineRule="exact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私章</w:t>
                  </w:r>
                </w:p>
                <w:p w14:paraId="1A199BBB" w14:textId="77777777" w:rsidR="009750CC" w:rsidRDefault="00000000">
                  <w:pPr>
                    <w:spacing w:line="360" w:lineRule="exact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或</w:t>
                  </w:r>
                </w:p>
                <w:p w14:paraId="637809C2" w14:textId="77777777" w:rsidR="009750CC" w:rsidRDefault="00000000">
                  <w:pPr>
                    <w:widowControl/>
                    <w:spacing w:line="360" w:lineRule="exact"/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公司章</w:t>
                  </w:r>
                </w:p>
              </w:tc>
              <w:tc>
                <w:tcPr>
                  <w:tcW w:w="5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1B337E" w14:textId="77777777" w:rsidR="009750CC" w:rsidRDefault="009750CC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50CC" w14:paraId="1B63AD48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72"/>
                <w:jc w:val="right"/>
              </w:trPr>
              <w:tc>
                <w:tcPr>
                  <w:tcW w:w="3820" w:type="dxa"/>
                  <w:tcBorders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400114E" w14:textId="77777777" w:rsidR="009750CC" w:rsidRDefault="00000000">
                  <w:pPr>
                    <w:widowControl/>
                    <w:spacing w:line="480" w:lineRule="exact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申 請 人：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A49010" w14:textId="77777777" w:rsidR="009750CC" w:rsidRDefault="009750CC">
                  <w:pPr>
                    <w:widowControl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378E88" w14:textId="77777777" w:rsidR="009750CC" w:rsidRDefault="009750CC">
                  <w:pPr>
                    <w:widowControl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</w:p>
              </w:tc>
            </w:tr>
            <w:tr w:rsidR="009750CC" w14:paraId="1670288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32"/>
                <w:jc w:val="right"/>
              </w:trPr>
              <w:tc>
                <w:tcPr>
                  <w:tcW w:w="5096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FB6DA2" w14:textId="77777777" w:rsidR="009750CC" w:rsidRDefault="00000000">
                  <w:pPr>
                    <w:widowControl/>
                    <w:spacing w:line="480" w:lineRule="exact"/>
                    <w:jc w:val="both"/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申請日期：   年   月   日</w:t>
                  </w:r>
                </w:p>
              </w:tc>
              <w:tc>
                <w:tcPr>
                  <w:tcW w:w="56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DA9CED3" w14:textId="77777777" w:rsidR="009750CC" w:rsidRDefault="009750CC">
                  <w:pPr>
                    <w:widowControl/>
                    <w:spacing w:line="480" w:lineRule="exact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14:paraId="67CEAB03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7E837D3C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</w:tbl>
    <w:p w14:paraId="5FCE8D8F" w14:textId="77777777" w:rsidR="009750CC" w:rsidRDefault="00000000">
      <w:pPr>
        <w:ind w:left="-425"/>
      </w:pPr>
      <w:r>
        <w:rPr>
          <w:rFonts w:ascii="標楷體" w:eastAsia="標楷體" w:hAnsi="標楷體"/>
          <w:color w:val="000000"/>
          <w:sz w:val="36"/>
          <w:szCs w:val="36"/>
        </w:rPr>
        <w:lastRenderedPageBreak/>
        <w:t>附件二 申請者證明文件(身分證影本或</w:t>
      </w:r>
      <w:r>
        <w:rPr>
          <w:rFonts w:eastAsia="標楷體"/>
          <w:color w:val="000000"/>
          <w:sz w:val="36"/>
          <w:szCs w:val="36"/>
        </w:rPr>
        <w:t>公司或商業登記證明文件</w:t>
      </w:r>
      <w:r>
        <w:rPr>
          <w:rFonts w:ascii="標楷體" w:eastAsia="標楷體" w:hAnsi="標楷體"/>
          <w:color w:val="000000"/>
          <w:sz w:val="36"/>
          <w:szCs w:val="36"/>
        </w:rPr>
        <w:t>)</w:t>
      </w:r>
    </w:p>
    <w:tbl>
      <w:tblPr>
        <w:tblW w:w="105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62"/>
      </w:tblGrid>
      <w:tr w:rsidR="009750CC" w14:paraId="214FE651" w14:textId="77777777">
        <w:tblPrEx>
          <w:tblCellMar>
            <w:top w:w="0" w:type="dxa"/>
            <w:bottom w:w="0" w:type="dxa"/>
          </w:tblCellMar>
        </w:tblPrEx>
        <w:trPr>
          <w:trHeight w:val="14637"/>
          <w:jc w:val="center"/>
        </w:trPr>
        <w:tc>
          <w:tcPr>
            <w:tcW w:w="10562" w:type="dxa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985F6" w14:textId="77777777" w:rsidR="009750CC" w:rsidRDefault="009750CC">
            <w:pPr>
              <w:rPr>
                <w:color w:val="000000"/>
              </w:rPr>
            </w:pPr>
          </w:p>
          <w:tbl>
            <w:tblPr>
              <w:tblW w:w="9323" w:type="dxa"/>
              <w:jc w:val="center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36"/>
              <w:gridCol w:w="251"/>
              <w:gridCol w:w="4536"/>
            </w:tblGrid>
            <w:tr w:rsidR="009750CC" w14:paraId="3D172709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3203"/>
                <w:jc w:val="center"/>
              </w:trPr>
              <w:tc>
                <w:tcPr>
                  <w:tcW w:w="4536" w:type="dxa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34EE21" w14:textId="77777777" w:rsidR="009750CC" w:rsidRDefault="00000000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  <w:t>申請人</w:t>
                  </w:r>
                </w:p>
                <w:p w14:paraId="21A057EF" w14:textId="77777777" w:rsidR="009750CC" w:rsidRDefault="00000000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  <w:t>身分證正面</w:t>
                  </w:r>
                </w:p>
              </w:tc>
              <w:tc>
                <w:tcPr>
                  <w:tcW w:w="251" w:type="dxa"/>
                  <w:tcBorders>
                    <w:left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5A2DB0" w14:textId="77777777" w:rsidR="009750CC" w:rsidRDefault="009750CC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</w:p>
              </w:tc>
              <w:tc>
                <w:tcPr>
                  <w:tcW w:w="4536" w:type="dxa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9785D0" w14:textId="77777777" w:rsidR="009750CC" w:rsidRDefault="00000000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  <w:t>申請人</w:t>
                  </w:r>
                </w:p>
                <w:p w14:paraId="0CF56457" w14:textId="77777777" w:rsidR="009750CC" w:rsidRDefault="00000000">
                  <w:pPr>
                    <w:widowControl/>
                    <w:jc w:val="center"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  <w:t>身分證反面</w:t>
                  </w:r>
                </w:p>
              </w:tc>
            </w:tr>
          </w:tbl>
          <w:p w14:paraId="3C415E69" w14:textId="77777777" w:rsidR="009750CC" w:rsidRDefault="00000000">
            <w:pPr>
              <w:widowControl/>
              <w:spacing w:before="180"/>
              <w:ind w:left="5945"/>
            </w:pPr>
            <w:r>
              <w:rPr>
                <w:rFonts w:ascii="標楷體" w:eastAsia="標楷體" w:hAnsi="標楷體"/>
                <w:color w:val="000000"/>
              </w:rPr>
              <w:t>※以上注意事項已瞭解並願意遵守。</w:t>
            </w:r>
          </w:p>
          <w:p w14:paraId="32CFA954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639FC46B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033F32F6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2A92C509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5B9DB08E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4B8B109A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3108B5B1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362F27A9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4A114880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141722A1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569842F1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14:paraId="2A4D0A31" w14:textId="77777777" w:rsidR="009750CC" w:rsidRDefault="009750CC">
            <w:pPr>
              <w:widowControl/>
              <w:spacing w:line="276" w:lineRule="auto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tbl>
            <w:tblPr>
              <w:tblW w:w="5663" w:type="dxa"/>
              <w:jc w:val="right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820"/>
              <w:gridCol w:w="1276"/>
              <w:gridCol w:w="567"/>
            </w:tblGrid>
            <w:tr w:rsidR="009750CC" w14:paraId="7C86B82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68"/>
                <w:jc w:val="right"/>
              </w:trPr>
              <w:tc>
                <w:tcPr>
                  <w:tcW w:w="3820" w:type="dxa"/>
                  <w:tcBorders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8CD031" w14:textId="77777777" w:rsidR="009750CC" w:rsidRDefault="009750CC">
                  <w:pPr>
                    <w:widowControl/>
                    <w:spacing w:line="480" w:lineRule="exact"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D1BD232" w14:textId="77777777" w:rsidR="009750CC" w:rsidRDefault="00000000">
                  <w:pPr>
                    <w:spacing w:line="360" w:lineRule="exact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私章</w:t>
                  </w:r>
                </w:p>
                <w:p w14:paraId="2F5BC5AC" w14:textId="77777777" w:rsidR="009750CC" w:rsidRDefault="00000000">
                  <w:pPr>
                    <w:spacing w:line="360" w:lineRule="exact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或</w:t>
                  </w:r>
                </w:p>
                <w:p w14:paraId="6EBB148C" w14:textId="77777777" w:rsidR="009750CC" w:rsidRDefault="00000000">
                  <w:pPr>
                    <w:widowControl/>
                    <w:spacing w:line="360" w:lineRule="exact"/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公司章</w:t>
                  </w:r>
                </w:p>
              </w:tc>
              <w:tc>
                <w:tcPr>
                  <w:tcW w:w="5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10407D" w14:textId="77777777" w:rsidR="009750CC" w:rsidRDefault="009750CC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9750CC" w14:paraId="22FB9090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72"/>
                <w:jc w:val="right"/>
              </w:trPr>
              <w:tc>
                <w:tcPr>
                  <w:tcW w:w="3820" w:type="dxa"/>
                  <w:tcBorders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7547C19" w14:textId="77777777" w:rsidR="009750CC" w:rsidRDefault="00000000">
                  <w:pPr>
                    <w:widowControl/>
                    <w:spacing w:line="480" w:lineRule="exact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申 請 人：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29BEB2" w14:textId="77777777" w:rsidR="009750CC" w:rsidRDefault="009750CC">
                  <w:pPr>
                    <w:widowControl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</w:p>
              </w:tc>
              <w:tc>
                <w:tcPr>
                  <w:tcW w:w="567" w:type="dxa"/>
                  <w:tcBorders>
                    <w:lef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8596EB" w14:textId="77777777" w:rsidR="009750CC" w:rsidRDefault="009750CC">
                  <w:pPr>
                    <w:widowControl/>
                    <w:rPr>
                      <w:rFonts w:ascii="標楷體" w:eastAsia="標楷體" w:hAnsi="標楷體"/>
                      <w:color w:val="000000"/>
                      <w:sz w:val="44"/>
                      <w:szCs w:val="44"/>
                    </w:rPr>
                  </w:pPr>
                </w:p>
              </w:tc>
            </w:tr>
            <w:tr w:rsidR="009750CC" w14:paraId="59D8DB4E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232"/>
                <w:jc w:val="right"/>
              </w:trPr>
              <w:tc>
                <w:tcPr>
                  <w:tcW w:w="5096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E599F7" w14:textId="77777777" w:rsidR="009750CC" w:rsidRDefault="00000000">
                  <w:pPr>
                    <w:widowControl/>
                    <w:spacing w:line="480" w:lineRule="exact"/>
                    <w:jc w:val="both"/>
                  </w:pPr>
                  <w:r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  <w:t>申請日期：   年   月   日</w:t>
                  </w:r>
                </w:p>
              </w:tc>
              <w:tc>
                <w:tcPr>
                  <w:tcW w:w="56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504E4E" w14:textId="77777777" w:rsidR="009750CC" w:rsidRDefault="009750CC">
                  <w:pPr>
                    <w:widowControl/>
                    <w:spacing w:line="480" w:lineRule="exact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</w:tc>
            </w:tr>
          </w:tbl>
          <w:p w14:paraId="6F62186C" w14:textId="77777777" w:rsidR="009750CC" w:rsidRDefault="009750CC">
            <w:pPr>
              <w:widowControl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</w:tc>
      </w:tr>
    </w:tbl>
    <w:p w14:paraId="1143674D" w14:textId="77777777" w:rsidR="009750CC" w:rsidRDefault="009750CC">
      <w:pPr>
        <w:widowControl/>
        <w:spacing w:line="14" w:lineRule="exact"/>
        <w:rPr>
          <w:rFonts w:ascii="標楷體" w:eastAsia="標楷體" w:hAnsi="標楷體"/>
          <w:color w:val="000000"/>
          <w:sz w:val="36"/>
          <w:szCs w:val="36"/>
        </w:rPr>
      </w:pPr>
    </w:p>
    <w:p w14:paraId="61DEBF73" w14:textId="77777777" w:rsidR="009750CC" w:rsidRDefault="009750CC">
      <w:pPr>
        <w:spacing w:line="440" w:lineRule="exact"/>
        <w:rPr>
          <w:rFonts w:ascii="王漢宗特黑體繁" w:eastAsia="王漢宗特黑體繁" w:hAnsi="王漢宗特黑體繁"/>
          <w:color w:val="000000"/>
          <w:sz w:val="28"/>
          <w:szCs w:val="28"/>
        </w:rPr>
      </w:pPr>
    </w:p>
    <w:p w14:paraId="39638DBF" w14:textId="77777777" w:rsidR="009750CC" w:rsidRDefault="00000000">
      <w:pPr>
        <w:spacing w:line="440" w:lineRule="exact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/>
          <w:color w:val="000000"/>
          <w:sz w:val="36"/>
          <w:szCs w:val="36"/>
        </w:rPr>
        <w:lastRenderedPageBreak/>
        <w:t>附件三 本府核准公文</w:t>
      </w:r>
    </w:p>
    <w:p w14:paraId="3B41B29A" w14:textId="77777777" w:rsidR="009750CC" w:rsidRDefault="00000000">
      <w:pPr>
        <w:spacing w:line="440" w:lineRule="exact"/>
      </w:pPr>
      <w:r>
        <w:rPr>
          <w:rFonts w:ascii="標楷體" w:eastAsia="標楷體" w:hAnsi="標楷體"/>
          <w:color w:val="000000"/>
          <w:sz w:val="36"/>
          <w:szCs w:val="36"/>
        </w:rPr>
        <w:t xml:space="preserve"> </w:t>
      </w:r>
      <w:r>
        <w:rPr>
          <w:rFonts w:ascii="標楷體" w:eastAsia="標楷體" w:hAnsi="標楷體"/>
          <w:color w:val="000000"/>
          <w:sz w:val="32"/>
          <w:szCs w:val="36"/>
        </w:rPr>
        <w:t>(</w:t>
      </w:r>
      <w:r>
        <w:rPr>
          <w:rFonts w:ascii="標楷體" w:eastAsia="標楷體" w:hAnsi="標楷體"/>
          <w:color w:val="000000"/>
          <w:sz w:val="28"/>
          <w:szCs w:val="32"/>
        </w:rPr>
        <w:t>申請吊掛廣告招牌時需附建管處公文；申請吊掛帆布時需附環保局公文</w:t>
      </w:r>
      <w:r>
        <w:rPr>
          <w:rFonts w:ascii="標楷體" w:eastAsia="標楷體" w:hAnsi="標楷體"/>
          <w:color w:val="000000"/>
          <w:sz w:val="32"/>
          <w:szCs w:val="36"/>
        </w:rPr>
        <w:t>)</w:t>
      </w:r>
    </w:p>
    <w:sectPr w:rsidR="009750CC">
      <w:pgSz w:w="11906" w:h="16838"/>
      <w:pgMar w:top="360" w:right="926" w:bottom="360" w:left="108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67CE3" w14:textId="77777777" w:rsidR="009075D5" w:rsidRDefault="009075D5">
      <w:r>
        <w:separator/>
      </w:r>
    </w:p>
  </w:endnote>
  <w:endnote w:type="continuationSeparator" w:id="0">
    <w:p w14:paraId="4F839E0F" w14:textId="77777777" w:rsidR="009075D5" w:rsidRDefault="00907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特黑體繁">
    <w:altName w:val="Cambria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386B9" w14:textId="77777777" w:rsidR="009075D5" w:rsidRDefault="009075D5">
      <w:r>
        <w:rPr>
          <w:color w:val="000000"/>
        </w:rPr>
        <w:separator/>
      </w:r>
    </w:p>
  </w:footnote>
  <w:footnote w:type="continuationSeparator" w:id="0">
    <w:p w14:paraId="484651CB" w14:textId="77777777" w:rsidR="009075D5" w:rsidRDefault="00907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C0676"/>
    <w:multiLevelType w:val="multilevel"/>
    <w:tmpl w:val="F9DAB04C"/>
    <w:lvl w:ilvl="0">
      <w:start w:val="1"/>
      <w:numFmt w:val="decimal"/>
      <w:lvlText w:val="%1."/>
      <w:lvlJc w:val="left"/>
      <w:pPr>
        <w:ind w:left="835" w:hanging="360"/>
      </w:pPr>
    </w:lvl>
    <w:lvl w:ilvl="1">
      <w:start w:val="1"/>
      <w:numFmt w:val="ideographTraditional"/>
      <w:lvlText w:val="%2、"/>
      <w:lvlJc w:val="left"/>
      <w:pPr>
        <w:ind w:left="1435" w:hanging="480"/>
      </w:pPr>
    </w:lvl>
    <w:lvl w:ilvl="2">
      <w:start w:val="1"/>
      <w:numFmt w:val="lowerRoman"/>
      <w:lvlText w:val="%3."/>
      <w:lvlJc w:val="right"/>
      <w:pPr>
        <w:ind w:left="1915" w:hanging="480"/>
      </w:pPr>
    </w:lvl>
    <w:lvl w:ilvl="3">
      <w:start w:val="1"/>
      <w:numFmt w:val="decimal"/>
      <w:lvlText w:val="%4."/>
      <w:lvlJc w:val="left"/>
      <w:pPr>
        <w:ind w:left="2395" w:hanging="480"/>
      </w:pPr>
    </w:lvl>
    <w:lvl w:ilvl="4">
      <w:start w:val="1"/>
      <w:numFmt w:val="ideographTraditional"/>
      <w:lvlText w:val="%5、"/>
      <w:lvlJc w:val="left"/>
      <w:pPr>
        <w:ind w:left="2875" w:hanging="480"/>
      </w:pPr>
    </w:lvl>
    <w:lvl w:ilvl="5">
      <w:start w:val="1"/>
      <w:numFmt w:val="lowerRoman"/>
      <w:lvlText w:val="%6."/>
      <w:lvlJc w:val="right"/>
      <w:pPr>
        <w:ind w:left="3355" w:hanging="480"/>
      </w:pPr>
    </w:lvl>
    <w:lvl w:ilvl="6">
      <w:start w:val="1"/>
      <w:numFmt w:val="decimal"/>
      <w:lvlText w:val="%7."/>
      <w:lvlJc w:val="left"/>
      <w:pPr>
        <w:ind w:left="3835" w:hanging="480"/>
      </w:pPr>
    </w:lvl>
    <w:lvl w:ilvl="7">
      <w:start w:val="1"/>
      <w:numFmt w:val="ideographTraditional"/>
      <w:lvlText w:val="%8、"/>
      <w:lvlJc w:val="left"/>
      <w:pPr>
        <w:ind w:left="4315" w:hanging="480"/>
      </w:pPr>
    </w:lvl>
    <w:lvl w:ilvl="8">
      <w:start w:val="1"/>
      <w:numFmt w:val="lowerRoman"/>
      <w:lvlText w:val="%9."/>
      <w:lvlJc w:val="right"/>
      <w:pPr>
        <w:ind w:left="4795" w:hanging="480"/>
      </w:pPr>
    </w:lvl>
  </w:abstractNum>
  <w:num w:numId="1" w16cid:durableId="179047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750CC"/>
    <w:rsid w:val="000C4F54"/>
    <w:rsid w:val="00633819"/>
    <w:rsid w:val="009075D5"/>
    <w:rsid w:val="009750CC"/>
    <w:rsid w:val="009F6983"/>
    <w:rsid w:val="00C17320"/>
    <w:rsid w:val="00E8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33852"/>
  <w15:docId w15:val="{4ECFEFDD-A83B-40F5-B491-B1F97EDF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pPr>
      <w:wordWrap w:val="0"/>
      <w:snapToGrid w:val="0"/>
      <w:ind w:left="567" w:hanging="567"/>
    </w:pPr>
    <w:rPr>
      <w:rFonts w:eastAsia="標楷體"/>
      <w:sz w:val="32"/>
      <w:szCs w:val="20"/>
    </w:rPr>
  </w:style>
  <w:style w:type="paragraph" w:styleId="a4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5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高雄市政府工務局養護工程處</dc:title>
  <dc:subject/>
  <dc:creator>user</dc:creator>
  <dc:description/>
  <cp:lastModifiedBy>rmo009</cp:lastModifiedBy>
  <cp:revision>2</cp:revision>
  <cp:lastPrinted>2026-07-10T01:34:00Z</cp:lastPrinted>
  <dcterms:created xsi:type="dcterms:W3CDTF">2026-07-10T01:35:00Z</dcterms:created>
  <dcterms:modified xsi:type="dcterms:W3CDTF">2026-07-10T01:35:00Z</dcterms:modified>
</cp:coreProperties>
</file>